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D7E" w:rsidRPr="00C41D7E" w:rsidRDefault="00C41D7E" w:rsidP="00966A80">
      <w:pPr>
        <w:ind w:right="-24"/>
        <w:jc w:val="center"/>
        <w:rPr>
          <w:rFonts w:asciiTheme="minorHAnsi" w:hAnsiTheme="minorHAnsi"/>
          <w:b/>
          <w:sz w:val="48"/>
          <w:szCs w:val="48"/>
        </w:rPr>
      </w:pPr>
      <w:r w:rsidRPr="00C41D7E">
        <w:rPr>
          <w:rFonts w:asciiTheme="minorHAnsi" w:hAnsiTheme="minorHAnsi"/>
          <w:b/>
          <w:sz w:val="48"/>
          <w:szCs w:val="48"/>
        </w:rPr>
        <w:t>Programme per</w:t>
      </w:r>
      <w:r w:rsidR="00966A80">
        <w:rPr>
          <w:rFonts w:asciiTheme="minorHAnsi" w:hAnsiTheme="minorHAnsi"/>
          <w:b/>
          <w:sz w:val="48"/>
          <w:szCs w:val="48"/>
        </w:rPr>
        <w:t>sonnalisé de réussite éducative</w:t>
      </w:r>
      <w:r w:rsidR="00966A80" w:rsidRPr="00966A80">
        <w:rPr>
          <w:rFonts w:asciiTheme="minorHAnsi" w:hAnsiTheme="minorHAnsi"/>
          <w:b/>
          <w:sz w:val="48"/>
          <w:szCs w:val="48"/>
        </w:rPr>
        <w:t xml:space="preserve"> </w:t>
      </w:r>
      <w:r w:rsidR="00966A80">
        <w:rPr>
          <w:rFonts w:asciiTheme="minorHAnsi" w:hAnsiTheme="minorHAnsi"/>
          <w:b/>
          <w:sz w:val="48"/>
          <w:szCs w:val="48"/>
        </w:rPr>
        <w:t>PPRE</w:t>
      </w:r>
    </w:p>
    <w:p w:rsidR="00132E57" w:rsidRPr="00C41D7E" w:rsidRDefault="00CF3CFC" w:rsidP="00966A80">
      <w:pPr>
        <w:ind w:right="-990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ANNEE SCOLAIRE 20…. – 20….</w:t>
      </w:r>
    </w:p>
    <w:p w:rsidR="00A919EF" w:rsidRDefault="00A919EF" w:rsidP="00A919EF">
      <w:pPr>
        <w:rPr>
          <w:rFonts w:asciiTheme="minorHAnsi" w:hAnsiTheme="minorHAnsi"/>
          <w:b/>
          <w:bCs/>
          <w:sz w:val="24"/>
          <w:u w:val="single"/>
        </w:rPr>
      </w:pPr>
    </w:p>
    <w:p w:rsidR="00A919EF" w:rsidRPr="00DB1503" w:rsidRDefault="00A919EF" w:rsidP="00DB1503">
      <w:pPr>
        <w:pStyle w:val="Titre7"/>
        <w:jc w:val="left"/>
        <w:rPr>
          <w:rFonts w:asciiTheme="minorHAnsi" w:hAnsiTheme="minorHAnsi" w:cs="Arial"/>
          <w:u w:val="none"/>
        </w:rPr>
      </w:pPr>
      <w:r w:rsidRPr="00DB1503">
        <w:rPr>
          <w:rFonts w:asciiTheme="minorHAnsi" w:hAnsiTheme="minorHAnsi" w:cs="Arial"/>
          <w:u w:val="none"/>
        </w:rPr>
        <w:t>Document établi le :</w:t>
      </w:r>
      <w:r w:rsidR="00DB1503" w:rsidRPr="00DB1503">
        <w:rPr>
          <w:rFonts w:asciiTheme="minorHAnsi" w:hAnsiTheme="minorHAnsi" w:cs="Arial"/>
          <w:u w:val="none"/>
        </w:rPr>
        <w:t xml:space="preserve"> </w:t>
      </w:r>
      <w:r w:rsidR="00DB1503" w:rsidRPr="00DB1503">
        <w:rPr>
          <w:rFonts w:asciiTheme="minorHAnsi" w:hAnsiTheme="minorHAnsi" w:cs="Arial"/>
          <w:u w:val="none"/>
        </w:rPr>
        <w:tab/>
      </w:r>
      <w:r w:rsidR="00DB1503" w:rsidRPr="00DB1503">
        <w:rPr>
          <w:rFonts w:asciiTheme="minorHAnsi" w:hAnsiTheme="minorHAnsi" w:cs="Arial"/>
          <w:u w:val="none"/>
        </w:rPr>
        <w:tab/>
      </w:r>
      <w:r w:rsidR="00DB1503" w:rsidRPr="00DB1503">
        <w:rPr>
          <w:rFonts w:asciiTheme="minorHAnsi" w:hAnsiTheme="minorHAnsi" w:cs="Arial"/>
          <w:u w:val="none"/>
        </w:rPr>
        <w:tab/>
      </w:r>
      <w:r w:rsidR="00DB1503" w:rsidRPr="00DB1503">
        <w:rPr>
          <w:rFonts w:asciiTheme="minorHAnsi" w:hAnsiTheme="minorHAnsi" w:cs="Arial"/>
          <w:u w:val="none"/>
        </w:rPr>
        <w:tab/>
      </w:r>
      <w:r w:rsidRPr="00DB1503">
        <w:rPr>
          <w:rFonts w:asciiTheme="minorHAnsi" w:hAnsiTheme="minorHAnsi"/>
          <w:u w:val="none"/>
        </w:rPr>
        <w:t>Concernant l’élève :</w:t>
      </w:r>
      <w:r w:rsidRPr="00DB1503">
        <w:rPr>
          <w:rFonts w:asciiTheme="minorHAnsi" w:hAnsiTheme="minorHAnsi"/>
        </w:rPr>
        <w:t xml:space="preserve"> </w:t>
      </w:r>
    </w:p>
    <w:p w:rsidR="00DB1503" w:rsidRDefault="00A919EF" w:rsidP="00DB1503">
      <w:pPr>
        <w:pStyle w:val="Titre7"/>
        <w:jc w:val="left"/>
        <w:rPr>
          <w:rFonts w:asciiTheme="minorHAnsi" w:hAnsiTheme="minorHAnsi"/>
          <w:b w:val="0"/>
          <w:bCs w:val="0"/>
          <w:color w:val="auto"/>
          <w:sz w:val="22"/>
          <w:u w:val="none"/>
        </w:rPr>
      </w:pPr>
      <w:r w:rsidRPr="00DB1503">
        <w:rPr>
          <w:rFonts w:asciiTheme="minorHAnsi" w:hAnsiTheme="minorHAnsi"/>
          <w:b w:val="0"/>
          <w:color w:val="auto"/>
          <w:u w:val="none"/>
        </w:rPr>
        <w:t xml:space="preserve">Nom : </w:t>
      </w:r>
      <w:r w:rsidRPr="00DB1503">
        <w:rPr>
          <w:rFonts w:asciiTheme="minorHAnsi" w:hAnsiTheme="minorHAnsi"/>
          <w:b w:val="0"/>
          <w:color w:val="auto"/>
          <w:u w:val="none"/>
        </w:rPr>
        <w:tab/>
      </w:r>
      <w:r w:rsidRPr="00DB1503">
        <w:rPr>
          <w:rFonts w:asciiTheme="minorHAnsi" w:hAnsiTheme="minorHAnsi"/>
          <w:b w:val="0"/>
          <w:color w:val="auto"/>
          <w:u w:val="none"/>
        </w:rPr>
        <w:tab/>
      </w:r>
      <w:r w:rsidRPr="00DB1503">
        <w:rPr>
          <w:rFonts w:asciiTheme="minorHAnsi" w:hAnsiTheme="minorHAnsi"/>
          <w:b w:val="0"/>
          <w:color w:val="auto"/>
          <w:u w:val="none"/>
        </w:rPr>
        <w:tab/>
      </w:r>
      <w:r w:rsidRPr="00DB1503">
        <w:rPr>
          <w:rFonts w:asciiTheme="minorHAnsi" w:hAnsiTheme="minorHAnsi"/>
          <w:b w:val="0"/>
          <w:color w:val="auto"/>
          <w:u w:val="none"/>
        </w:rPr>
        <w:tab/>
      </w:r>
      <w:proofErr w:type="gramStart"/>
      <w:r w:rsidRPr="00DB1503">
        <w:rPr>
          <w:rFonts w:asciiTheme="minorHAnsi" w:hAnsiTheme="minorHAnsi"/>
          <w:b w:val="0"/>
          <w:color w:val="auto"/>
          <w:u w:val="none"/>
        </w:rPr>
        <w:t>Prénom </w:t>
      </w:r>
      <w:r w:rsidR="009C267D" w:rsidRPr="00DB1503">
        <w:rPr>
          <w:rFonts w:asciiTheme="minorHAnsi" w:hAnsiTheme="minorHAnsi"/>
          <w:b w:val="0"/>
          <w:bCs w:val="0"/>
          <w:color w:val="auto"/>
          <w:sz w:val="22"/>
          <w:u w:val="none"/>
        </w:rPr>
        <w:t xml:space="preserve"> </w:t>
      </w:r>
      <w:r w:rsidR="007A28B5">
        <w:rPr>
          <w:rFonts w:asciiTheme="minorHAnsi" w:hAnsiTheme="minorHAnsi"/>
          <w:b w:val="0"/>
          <w:bCs w:val="0"/>
          <w:color w:val="auto"/>
          <w:sz w:val="22"/>
          <w:u w:val="none"/>
        </w:rPr>
        <w:tab/>
      </w:r>
      <w:proofErr w:type="gramEnd"/>
      <w:r w:rsidR="007A28B5">
        <w:rPr>
          <w:rFonts w:asciiTheme="minorHAnsi" w:hAnsiTheme="minorHAnsi"/>
          <w:b w:val="0"/>
          <w:bCs w:val="0"/>
          <w:color w:val="auto"/>
          <w:sz w:val="22"/>
          <w:u w:val="none"/>
        </w:rPr>
        <w:tab/>
      </w:r>
      <w:r w:rsidR="007A28B5">
        <w:rPr>
          <w:rFonts w:asciiTheme="minorHAnsi" w:hAnsiTheme="minorHAnsi"/>
          <w:b w:val="0"/>
          <w:bCs w:val="0"/>
          <w:color w:val="auto"/>
          <w:sz w:val="22"/>
          <w:u w:val="none"/>
        </w:rPr>
        <w:tab/>
      </w:r>
      <w:r w:rsidR="007A28B5">
        <w:rPr>
          <w:rFonts w:asciiTheme="minorHAnsi" w:hAnsiTheme="minorHAnsi"/>
          <w:b w:val="0"/>
          <w:bCs w:val="0"/>
          <w:color w:val="auto"/>
          <w:sz w:val="22"/>
          <w:u w:val="none"/>
        </w:rPr>
        <w:tab/>
      </w:r>
      <w:r w:rsidRPr="00DB1503">
        <w:rPr>
          <w:rFonts w:asciiTheme="minorHAnsi" w:hAnsiTheme="minorHAnsi"/>
          <w:b w:val="0"/>
          <w:bCs w:val="0"/>
          <w:color w:val="auto"/>
          <w:sz w:val="22"/>
          <w:u w:val="none"/>
        </w:rPr>
        <w:t>Classe</w:t>
      </w:r>
      <w:r w:rsidR="00DB1503" w:rsidRPr="00DB1503">
        <w:rPr>
          <w:rFonts w:asciiTheme="minorHAnsi" w:hAnsiTheme="minorHAnsi"/>
          <w:b w:val="0"/>
          <w:bCs w:val="0"/>
          <w:color w:val="auto"/>
          <w:sz w:val="22"/>
          <w:u w:val="none"/>
        </w:rPr>
        <w:t xml:space="preserve"> fréquentée</w:t>
      </w:r>
      <w:r w:rsidRPr="00DB1503">
        <w:rPr>
          <w:rFonts w:asciiTheme="minorHAnsi" w:hAnsiTheme="minorHAnsi"/>
          <w:b w:val="0"/>
          <w:bCs w:val="0"/>
          <w:color w:val="auto"/>
          <w:sz w:val="22"/>
          <w:u w:val="none"/>
        </w:rPr>
        <w:t> :</w:t>
      </w:r>
      <w:r w:rsidR="00CF3CFC">
        <w:rPr>
          <w:rFonts w:asciiTheme="minorHAnsi" w:hAnsiTheme="minorHAnsi"/>
          <w:b w:val="0"/>
          <w:bCs w:val="0"/>
          <w:color w:val="auto"/>
          <w:sz w:val="22"/>
          <w:u w:val="none"/>
        </w:rPr>
        <w:t xml:space="preserve"> </w:t>
      </w:r>
    </w:p>
    <w:p w:rsidR="00C41D7E" w:rsidRPr="00C41D7E" w:rsidRDefault="00C41D7E" w:rsidP="00C41D7E">
      <w:pPr>
        <w:rPr>
          <w:sz w:val="10"/>
          <w:szCs w:val="10"/>
        </w:rPr>
      </w:pPr>
    </w:p>
    <w:p w:rsidR="00DB1503" w:rsidRPr="00A919EF" w:rsidRDefault="00DB1503" w:rsidP="00DB1503">
      <w:pPr>
        <w:jc w:val="both"/>
        <w:rPr>
          <w:rFonts w:asciiTheme="minorHAnsi" w:hAnsiTheme="minorHAnsi"/>
          <w:sz w:val="24"/>
        </w:rPr>
      </w:pPr>
      <w:proofErr w:type="gramStart"/>
      <w:r w:rsidRPr="00A919EF">
        <w:rPr>
          <w:rFonts w:asciiTheme="minorHAnsi" w:hAnsiTheme="minorHAnsi"/>
          <w:sz w:val="24"/>
        </w:rPr>
        <w:t>sexe</w:t>
      </w:r>
      <w:proofErr w:type="gramEnd"/>
      <w:r w:rsidRPr="00A919EF">
        <w:rPr>
          <w:rFonts w:asciiTheme="minorHAnsi" w:hAnsiTheme="minorHAnsi"/>
          <w:sz w:val="24"/>
        </w:rPr>
        <w:t xml:space="preserve"> : M </w:t>
      </w:r>
      <w:r>
        <w:rPr>
          <w:rFonts w:asciiTheme="minorHAnsi" w:hAnsiTheme="minorHAnsi"/>
          <w:sz w:val="24"/>
        </w:rPr>
        <w:t xml:space="preserve">      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 xml:space="preserve">F  </w:t>
      </w:r>
    </w:p>
    <w:p w:rsidR="00A919EF" w:rsidRPr="009E4C28" w:rsidRDefault="00A919EF" w:rsidP="00A919EF">
      <w:pPr>
        <w:pStyle w:val="Titre7"/>
        <w:jc w:val="left"/>
        <w:rPr>
          <w:rFonts w:asciiTheme="minorHAnsi" w:hAnsiTheme="minorHAnsi"/>
          <w:b w:val="0"/>
          <w:bCs w:val="0"/>
          <w:color w:val="auto"/>
          <w:sz w:val="10"/>
          <w:szCs w:val="10"/>
          <w:u w:val="none"/>
        </w:rPr>
      </w:pPr>
    </w:p>
    <w:p w:rsidR="009E4C28" w:rsidRDefault="00A919EF" w:rsidP="00A919EF">
      <w:pPr>
        <w:pStyle w:val="Titre7"/>
        <w:jc w:val="left"/>
        <w:rPr>
          <w:rFonts w:asciiTheme="minorHAnsi" w:hAnsiTheme="minorHAnsi"/>
          <w:b w:val="0"/>
          <w:bCs w:val="0"/>
          <w:color w:val="auto"/>
          <w:sz w:val="22"/>
          <w:u w:val="none"/>
        </w:rPr>
      </w:pPr>
      <w:r>
        <w:rPr>
          <w:rFonts w:asciiTheme="minorHAnsi" w:hAnsiTheme="minorHAnsi"/>
          <w:b w:val="0"/>
          <w:bCs w:val="0"/>
          <w:color w:val="auto"/>
          <w:sz w:val="22"/>
          <w:u w:val="none"/>
        </w:rPr>
        <w:t>Nom de l’enseignant(e) sollicitant la mise en œuvre du PPRE :</w:t>
      </w:r>
      <w:r w:rsidR="009C267D" w:rsidRPr="00A919EF">
        <w:rPr>
          <w:rFonts w:asciiTheme="minorHAnsi" w:hAnsiTheme="minorHAnsi"/>
          <w:b w:val="0"/>
          <w:bCs w:val="0"/>
          <w:color w:val="auto"/>
          <w:sz w:val="22"/>
          <w:u w:val="none"/>
        </w:rPr>
        <w:t xml:space="preserve">  </w:t>
      </w:r>
      <w:r w:rsidR="00CF3CFC">
        <w:rPr>
          <w:rFonts w:asciiTheme="minorHAnsi" w:hAnsiTheme="minorHAnsi"/>
          <w:b w:val="0"/>
          <w:bCs w:val="0"/>
          <w:color w:val="auto"/>
          <w:sz w:val="22"/>
          <w:u w:val="none"/>
        </w:rPr>
        <w:t>……………………………………………………………………</w:t>
      </w:r>
    </w:p>
    <w:p w:rsidR="009E4C28" w:rsidRPr="009E4C28" w:rsidRDefault="009E4C28" w:rsidP="00A919EF">
      <w:pPr>
        <w:pStyle w:val="Titre7"/>
        <w:jc w:val="left"/>
        <w:rPr>
          <w:rFonts w:asciiTheme="minorHAnsi" w:hAnsiTheme="minorHAnsi"/>
          <w:b w:val="0"/>
          <w:bCs w:val="0"/>
          <w:color w:val="auto"/>
          <w:sz w:val="10"/>
          <w:szCs w:val="10"/>
          <w:u w:val="none"/>
        </w:rPr>
      </w:pPr>
    </w:p>
    <w:p w:rsidR="009C267D" w:rsidRPr="009E4C28" w:rsidRDefault="009C267D" w:rsidP="009E4C28">
      <w:pPr>
        <w:pStyle w:val="Titre7"/>
        <w:jc w:val="left"/>
        <w:rPr>
          <w:rFonts w:asciiTheme="minorHAnsi" w:hAnsiTheme="minorHAnsi"/>
          <w:b w:val="0"/>
          <w:bCs w:val="0"/>
          <w:color w:val="auto"/>
          <w:sz w:val="22"/>
          <w:u w:val="none"/>
        </w:rPr>
      </w:pPr>
    </w:p>
    <w:p w:rsidR="009C267D" w:rsidRPr="00A919EF" w:rsidRDefault="009C267D">
      <w:pPr>
        <w:pStyle w:val="Titre9"/>
        <w:rPr>
          <w:rFonts w:asciiTheme="minorHAnsi" w:hAnsiTheme="minorHAnsi" w:cs="Times New Roman"/>
          <w:color w:val="0000FF"/>
        </w:rPr>
      </w:pPr>
      <w:r w:rsidRPr="00A919EF">
        <w:rPr>
          <w:rFonts w:asciiTheme="minorHAnsi" w:hAnsiTheme="minorHAnsi" w:cs="Times New Roman"/>
          <w:color w:val="0000FF"/>
        </w:rPr>
        <w:t>Parcours scolaire</w:t>
      </w:r>
      <w:r w:rsidR="00DB1503">
        <w:rPr>
          <w:rFonts w:asciiTheme="minorHAnsi" w:hAnsiTheme="minorHAnsi" w:cs="Times New Roman"/>
          <w:color w:val="0000FF"/>
        </w:rPr>
        <w:t xml:space="preserve"> et signalement antérieur :</w:t>
      </w:r>
    </w:p>
    <w:p w:rsidR="00530CF3" w:rsidRPr="00CE48DF" w:rsidRDefault="00530CF3" w:rsidP="00530CF3">
      <w:pPr>
        <w:rPr>
          <w:rFonts w:asciiTheme="minorHAnsi" w:hAnsiTheme="minorHAnsi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4"/>
        <w:gridCol w:w="1409"/>
        <w:gridCol w:w="3072"/>
        <w:gridCol w:w="4221"/>
      </w:tblGrid>
      <w:tr w:rsidR="00CF3CFC" w:rsidRPr="00B27267" w:rsidTr="00F96449">
        <w:trPr>
          <w:trHeight w:val="684"/>
        </w:trPr>
        <w:tc>
          <w:tcPr>
            <w:tcW w:w="1754" w:type="dxa"/>
            <w:shd w:val="clear" w:color="auto" w:fill="D9D9D9"/>
          </w:tcPr>
          <w:p w:rsidR="00CF3CFC" w:rsidRPr="00B27267" w:rsidRDefault="00CF3CFC">
            <w:pPr>
              <w:jc w:val="center"/>
              <w:rPr>
                <w:rFonts w:asciiTheme="minorHAnsi" w:hAnsiTheme="minorHAnsi" w:cs="Arial"/>
                <w:b/>
                <w:bCs/>
                <w:sz w:val="28"/>
              </w:rPr>
            </w:pPr>
            <w:r w:rsidRPr="00B27267">
              <w:rPr>
                <w:rFonts w:asciiTheme="minorHAnsi" w:hAnsiTheme="minorHAnsi" w:cs="Arial"/>
                <w:b/>
                <w:bCs/>
                <w:sz w:val="28"/>
              </w:rPr>
              <w:t>ANNEE</w:t>
            </w:r>
          </w:p>
        </w:tc>
        <w:tc>
          <w:tcPr>
            <w:tcW w:w="1409" w:type="dxa"/>
            <w:shd w:val="clear" w:color="auto" w:fill="D9D9D9"/>
          </w:tcPr>
          <w:p w:rsidR="00CF3CFC" w:rsidRPr="00B27267" w:rsidRDefault="00CF3CFC">
            <w:pPr>
              <w:jc w:val="center"/>
              <w:rPr>
                <w:rFonts w:asciiTheme="minorHAnsi" w:hAnsiTheme="minorHAnsi" w:cs="Arial"/>
                <w:b/>
                <w:bCs/>
                <w:sz w:val="28"/>
              </w:rPr>
            </w:pPr>
            <w:r w:rsidRPr="00B27267">
              <w:rPr>
                <w:rFonts w:asciiTheme="minorHAnsi" w:hAnsiTheme="minorHAnsi" w:cs="Arial"/>
                <w:b/>
                <w:bCs/>
                <w:sz w:val="28"/>
              </w:rPr>
              <w:t>CLASSE</w:t>
            </w:r>
          </w:p>
        </w:tc>
        <w:tc>
          <w:tcPr>
            <w:tcW w:w="3072" w:type="dxa"/>
            <w:shd w:val="clear" w:color="auto" w:fill="D9D9D9"/>
          </w:tcPr>
          <w:p w:rsidR="00CF3CFC" w:rsidRPr="00B27267" w:rsidRDefault="00CF3CFC">
            <w:pPr>
              <w:jc w:val="center"/>
              <w:rPr>
                <w:rFonts w:asciiTheme="minorHAnsi" w:hAnsiTheme="minorHAnsi" w:cs="Arial"/>
                <w:b/>
                <w:bCs/>
                <w:sz w:val="28"/>
              </w:rPr>
            </w:pPr>
            <w:r w:rsidRPr="00B27267">
              <w:rPr>
                <w:rFonts w:asciiTheme="minorHAnsi" w:hAnsiTheme="minorHAnsi" w:cs="Arial"/>
                <w:b/>
                <w:bCs/>
                <w:sz w:val="28"/>
              </w:rPr>
              <w:t>ECOLE</w:t>
            </w:r>
          </w:p>
        </w:tc>
        <w:tc>
          <w:tcPr>
            <w:tcW w:w="4221" w:type="dxa"/>
            <w:shd w:val="clear" w:color="auto" w:fill="D9D9D9"/>
          </w:tcPr>
          <w:p w:rsidR="00CF3CFC" w:rsidRPr="00F96449" w:rsidRDefault="00F96449">
            <w:pPr>
              <w:jc w:val="center"/>
              <w:rPr>
                <w:rFonts w:asciiTheme="minorHAnsi" w:hAnsiTheme="minorHAnsi" w:cs="Arial"/>
                <w:b/>
                <w:bCs/>
                <w:caps/>
                <w:sz w:val="28"/>
              </w:rPr>
            </w:pPr>
            <w:r w:rsidRPr="00F96449">
              <w:rPr>
                <w:rFonts w:asciiTheme="minorHAnsi" w:hAnsiTheme="minorHAnsi" w:cs="Arial"/>
                <w:b/>
                <w:bCs/>
                <w:caps/>
                <w:sz w:val="28"/>
              </w:rPr>
              <w:t>Accompagnements ou aides</w:t>
            </w:r>
            <w:r w:rsidR="00CF3CFC" w:rsidRPr="00F96449">
              <w:rPr>
                <w:rFonts w:asciiTheme="minorHAnsi" w:hAnsiTheme="minorHAnsi" w:cs="Arial"/>
                <w:b/>
                <w:bCs/>
                <w:caps/>
                <w:sz w:val="28"/>
              </w:rPr>
              <w:t xml:space="preserve"> ANTERIEUR</w:t>
            </w:r>
            <w:r w:rsidRPr="00F96449">
              <w:rPr>
                <w:rFonts w:asciiTheme="minorHAnsi" w:hAnsiTheme="minorHAnsi" w:cs="Arial"/>
                <w:b/>
                <w:bCs/>
                <w:caps/>
                <w:sz w:val="28"/>
              </w:rPr>
              <w:t>es</w:t>
            </w:r>
            <w:r w:rsidRPr="00F96449">
              <w:rPr>
                <w:rFonts w:asciiTheme="minorHAnsi" w:hAnsiTheme="minorHAnsi" w:cs="Arial"/>
                <w:b/>
                <w:bCs/>
                <w:caps/>
                <w:sz w:val="28"/>
                <w:vertAlign w:val="superscript"/>
              </w:rPr>
              <w:t>*</w:t>
            </w:r>
          </w:p>
        </w:tc>
      </w:tr>
      <w:tr w:rsidR="00CF3CFC" w:rsidRPr="00B27267" w:rsidTr="00F96449">
        <w:trPr>
          <w:cantSplit/>
          <w:trHeight w:val="684"/>
        </w:trPr>
        <w:tc>
          <w:tcPr>
            <w:tcW w:w="1754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09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072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  <w:r>
              <w:rPr>
                <w:rFonts w:asciiTheme="minorHAnsi" w:hAnsiTheme="minorHAnsi" w:cs="Arial"/>
                <w:sz w:val="24"/>
              </w:rPr>
              <w:t xml:space="preserve"> </w:t>
            </w:r>
          </w:p>
        </w:tc>
        <w:tc>
          <w:tcPr>
            <w:tcW w:w="4221" w:type="dxa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</w:tr>
      <w:tr w:rsidR="00CF3CFC" w:rsidRPr="00B27267" w:rsidTr="00F96449">
        <w:trPr>
          <w:cantSplit/>
          <w:trHeight w:val="684"/>
        </w:trPr>
        <w:tc>
          <w:tcPr>
            <w:tcW w:w="1754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09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072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4221" w:type="dxa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</w:tr>
      <w:tr w:rsidR="00CF3CFC" w:rsidRPr="00B27267" w:rsidTr="00F96449">
        <w:trPr>
          <w:cantSplit/>
          <w:trHeight w:val="684"/>
        </w:trPr>
        <w:tc>
          <w:tcPr>
            <w:tcW w:w="1754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09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072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4221" w:type="dxa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</w:tr>
      <w:tr w:rsidR="00CF3CFC" w:rsidRPr="00B27267" w:rsidTr="00F96449">
        <w:trPr>
          <w:cantSplit/>
          <w:trHeight w:val="684"/>
        </w:trPr>
        <w:tc>
          <w:tcPr>
            <w:tcW w:w="1754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09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072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4221" w:type="dxa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</w:tr>
      <w:tr w:rsidR="00CF3CFC" w:rsidRPr="00B27267" w:rsidTr="00F96449">
        <w:trPr>
          <w:cantSplit/>
          <w:trHeight w:val="684"/>
        </w:trPr>
        <w:tc>
          <w:tcPr>
            <w:tcW w:w="1754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09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072" w:type="dxa"/>
            <w:vAlign w:val="center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4221" w:type="dxa"/>
          </w:tcPr>
          <w:p w:rsidR="00CF3CFC" w:rsidRPr="00B27267" w:rsidRDefault="00CF3CFC" w:rsidP="00DB1503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</w:tr>
    </w:tbl>
    <w:p w:rsidR="0082230F" w:rsidRPr="00897555" w:rsidRDefault="0082230F">
      <w:pPr>
        <w:jc w:val="both"/>
        <w:rPr>
          <w:rFonts w:asciiTheme="minorHAnsi" w:hAnsiTheme="minorHAnsi" w:cs="Arial"/>
          <w:b/>
          <w:bCs/>
          <w:color w:val="FF0000"/>
          <w:sz w:val="10"/>
          <w:szCs w:val="10"/>
          <w:u w:val="single"/>
        </w:rPr>
      </w:pPr>
    </w:p>
    <w:p w:rsidR="00CF3CFC" w:rsidRDefault="00F96449" w:rsidP="009E4C28">
      <w:r>
        <w:t>*</w:t>
      </w:r>
    </w:p>
    <w:p w:rsidR="00F96449" w:rsidRDefault="00F96449" w:rsidP="009E4C28">
      <w:r>
        <w:t>Prise en charge RASED, PPRE, Spécialiste (ergothérapeute, orthophonistes, psychologue, CMP, aides aux devoirs…)</w:t>
      </w:r>
    </w:p>
    <w:p w:rsidR="00CF3CFC" w:rsidRPr="007D63EF" w:rsidRDefault="00CF3CFC" w:rsidP="007D63EF">
      <w:pPr>
        <w:jc w:val="center"/>
        <w:rPr>
          <w:b/>
          <w:bCs/>
          <w:sz w:val="28"/>
          <w:szCs w:val="28"/>
        </w:rPr>
      </w:pPr>
      <w:r w:rsidRPr="007D63EF">
        <w:rPr>
          <w:b/>
          <w:bCs/>
          <w:sz w:val="28"/>
          <w:szCs w:val="28"/>
        </w:rPr>
        <w:t>ANALYSE DE LA SITUATION DE L’ELEVE</w:t>
      </w:r>
    </w:p>
    <w:p w:rsidR="009C267D" w:rsidRPr="00A919EF" w:rsidRDefault="009C267D">
      <w:pPr>
        <w:jc w:val="both"/>
        <w:rPr>
          <w:rFonts w:asciiTheme="minorHAnsi" w:hAnsiTheme="minorHAnsi" w:cs="Arial"/>
          <w:b/>
          <w:bCs/>
          <w:color w:val="0000FF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4"/>
        <w:gridCol w:w="5232"/>
      </w:tblGrid>
      <w:tr w:rsidR="009C267D" w:rsidRPr="00A919EF" w:rsidTr="007D63EF">
        <w:trPr>
          <w:cantSplit/>
        </w:trPr>
        <w:tc>
          <w:tcPr>
            <w:tcW w:w="10560" w:type="dxa"/>
            <w:gridSpan w:val="2"/>
          </w:tcPr>
          <w:p w:rsidR="009C267D" w:rsidRPr="00E56C6E" w:rsidRDefault="00CF3CFC">
            <w:pPr>
              <w:jc w:val="center"/>
              <w:rPr>
                <w:b/>
                <w:caps/>
              </w:rPr>
            </w:pPr>
            <w:r w:rsidRPr="00E56C6E">
              <w:rPr>
                <w:b/>
                <w:caps/>
              </w:rPr>
              <w:t>Diff</w:t>
            </w:r>
            <w:r w:rsidR="007D63EF" w:rsidRPr="00E56C6E">
              <w:rPr>
                <w:b/>
                <w:caps/>
              </w:rPr>
              <w:t>i</w:t>
            </w:r>
            <w:r w:rsidRPr="00E56C6E">
              <w:rPr>
                <w:b/>
                <w:caps/>
              </w:rPr>
              <w:t>cultés identifie</w:t>
            </w:r>
            <w:r w:rsidR="00683320">
              <w:rPr>
                <w:b/>
                <w:caps/>
              </w:rPr>
              <w:t>E</w:t>
            </w:r>
            <w:r w:rsidRPr="00E56C6E">
              <w:rPr>
                <w:b/>
                <w:caps/>
              </w:rPr>
              <w:t>s</w:t>
            </w:r>
          </w:p>
          <w:p w:rsidR="00CF3CFC" w:rsidRPr="00E56C6E" w:rsidRDefault="00CF3CFC">
            <w:pPr>
              <w:jc w:val="center"/>
              <w:rPr>
                <w:rFonts w:asciiTheme="minorHAnsi" w:hAnsiTheme="minorHAnsi" w:cs="Arial"/>
                <w:b/>
                <w:bCs/>
                <w:caps/>
                <w:sz w:val="24"/>
              </w:rPr>
            </w:pPr>
            <w:r w:rsidRPr="00E56C6E">
              <w:rPr>
                <w:b/>
                <w:caps/>
              </w:rPr>
              <w:t>(repose sur l’observation et les évaluations faites en classe)</w:t>
            </w:r>
          </w:p>
        </w:tc>
      </w:tr>
      <w:tr w:rsidR="00845927" w:rsidRPr="00A919EF" w:rsidTr="0002411B">
        <w:tc>
          <w:tcPr>
            <w:tcW w:w="5280" w:type="dxa"/>
          </w:tcPr>
          <w:p w:rsidR="00845927" w:rsidRDefault="00845927" w:rsidP="009E4C28">
            <w:pPr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  <w:r>
              <w:rPr>
                <w:rFonts w:asciiTheme="minorHAnsi" w:hAnsiTheme="minorHAnsi" w:cs="Arial"/>
                <w:b/>
                <w:bCs/>
                <w:sz w:val="24"/>
              </w:rPr>
              <w:t xml:space="preserve">Point de vue de l’élève : </w:t>
            </w:r>
          </w:p>
          <w:p w:rsidR="00845927" w:rsidRDefault="00845927" w:rsidP="009E4C28">
            <w:pPr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</w:p>
          <w:p w:rsidR="00845927" w:rsidRDefault="00845927" w:rsidP="009E4C28">
            <w:pPr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</w:p>
          <w:p w:rsidR="00845927" w:rsidRDefault="00845927" w:rsidP="009E4C28">
            <w:pPr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</w:p>
          <w:p w:rsidR="00070FC3" w:rsidRDefault="00070FC3" w:rsidP="009E4C28">
            <w:pPr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</w:p>
          <w:p w:rsidR="00070FC3" w:rsidRDefault="00070FC3" w:rsidP="009E4C28">
            <w:pPr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5280" w:type="dxa"/>
          </w:tcPr>
          <w:p w:rsidR="00845927" w:rsidRDefault="00845927" w:rsidP="00845927">
            <w:pPr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  <w:r>
              <w:rPr>
                <w:rFonts w:asciiTheme="minorHAnsi" w:hAnsiTheme="minorHAnsi" w:cs="Arial"/>
                <w:b/>
                <w:bCs/>
                <w:sz w:val="24"/>
              </w:rPr>
              <w:t xml:space="preserve">Point de vue de l’enseignant : </w:t>
            </w:r>
          </w:p>
          <w:p w:rsidR="00845927" w:rsidRDefault="00845927" w:rsidP="009E4C28">
            <w:pPr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</w:p>
          <w:p w:rsidR="00845927" w:rsidRDefault="00845927" w:rsidP="009E4C28">
            <w:pPr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</w:p>
          <w:p w:rsidR="00845927" w:rsidRPr="009E4C28" w:rsidRDefault="00845927" w:rsidP="009E4C28">
            <w:pPr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  <w:r w:rsidRPr="00A919EF">
              <w:rPr>
                <w:rFonts w:asciiTheme="minorHAnsi" w:hAnsiTheme="minorHAnsi" w:cs="Arial"/>
                <w:b/>
                <w:bCs/>
                <w:sz w:val="24"/>
              </w:rPr>
              <w:t xml:space="preserve"> </w:t>
            </w:r>
          </w:p>
        </w:tc>
      </w:tr>
    </w:tbl>
    <w:p w:rsidR="009C267D" w:rsidRDefault="009C267D">
      <w:pPr>
        <w:jc w:val="both"/>
        <w:rPr>
          <w:rFonts w:asciiTheme="minorHAnsi" w:hAnsiTheme="minorHAnsi"/>
          <w:b/>
          <w:bCs/>
          <w:sz w:val="10"/>
          <w:szCs w:val="10"/>
        </w:rPr>
      </w:pPr>
    </w:p>
    <w:p w:rsidR="00CF3CFC" w:rsidRPr="009E4C28" w:rsidRDefault="00CF3CFC">
      <w:pPr>
        <w:jc w:val="both"/>
        <w:rPr>
          <w:rFonts w:asciiTheme="minorHAnsi" w:hAnsiTheme="minorHAnsi"/>
          <w:b/>
          <w:bCs/>
          <w:sz w:val="10"/>
          <w:szCs w:val="10"/>
        </w:rPr>
      </w:pPr>
    </w:p>
    <w:p w:rsidR="00424D2E" w:rsidRDefault="00424D2E">
      <w:pPr>
        <w:jc w:val="both"/>
        <w:rPr>
          <w:rFonts w:asciiTheme="minorHAnsi" w:hAnsiTheme="minorHAnsi" w:cs="Arial"/>
          <w:b/>
          <w:bCs/>
          <w:color w:val="0000FF"/>
          <w:sz w:val="24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CF3CFC" w:rsidRPr="00A919EF" w:rsidTr="007D63EF">
        <w:trPr>
          <w:cantSplit/>
        </w:trPr>
        <w:tc>
          <w:tcPr>
            <w:tcW w:w="10560" w:type="dxa"/>
          </w:tcPr>
          <w:p w:rsidR="00CF3CFC" w:rsidRPr="00E56C6E" w:rsidRDefault="00644337" w:rsidP="007D63EF">
            <w:pPr>
              <w:jc w:val="center"/>
              <w:rPr>
                <w:rFonts w:asciiTheme="minorHAnsi" w:hAnsiTheme="minorHAnsi" w:cs="Arial"/>
                <w:b/>
                <w:bCs/>
                <w:caps/>
                <w:sz w:val="24"/>
              </w:rPr>
            </w:pPr>
            <w:r w:rsidRPr="00E56C6E">
              <w:rPr>
                <w:b/>
                <w:caps/>
              </w:rPr>
              <w:t>Intérêt</w:t>
            </w:r>
            <w:r w:rsidR="00683320">
              <w:rPr>
                <w:b/>
                <w:caps/>
              </w:rPr>
              <w:t>S</w:t>
            </w:r>
            <w:r w:rsidR="00CF3CFC" w:rsidRPr="00E56C6E">
              <w:rPr>
                <w:b/>
                <w:caps/>
              </w:rPr>
              <w:t xml:space="preserve"> et ré</w:t>
            </w:r>
            <w:r w:rsidR="00F96449">
              <w:rPr>
                <w:b/>
                <w:caps/>
              </w:rPr>
              <w:t>ussites de l’élève sur lesquel</w:t>
            </w:r>
            <w:r w:rsidR="00CF3CFC" w:rsidRPr="00E56C6E">
              <w:rPr>
                <w:b/>
                <w:caps/>
              </w:rPr>
              <w:t>s le PPRE pourra s’appuyer :</w:t>
            </w:r>
          </w:p>
        </w:tc>
      </w:tr>
      <w:tr w:rsidR="00CF3CFC" w:rsidRPr="00A919EF" w:rsidTr="007D63EF">
        <w:trPr>
          <w:trHeight w:val="1768"/>
        </w:trPr>
        <w:tc>
          <w:tcPr>
            <w:tcW w:w="10560" w:type="dxa"/>
          </w:tcPr>
          <w:p w:rsidR="00CF3CFC" w:rsidRDefault="00CF3CFC" w:rsidP="007D63EF">
            <w:pPr>
              <w:rPr>
                <w:rFonts w:asciiTheme="minorHAnsi" w:hAnsiTheme="minorHAnsi" w:cs="Arial"/>
                <w:bCs/>
                <w:sz w:val="24"/>
              </w:rPr>
            </w:pPr>
          </w:p>
          <w:p w:rsidR="00CF3CFC" w:rsidRDefault="00CF3CFC" w:rsidP="00CF3CFC">
            <w:pPr>
              <w:jc w:val="right"/>
              <w:rPr>
                <w:rFonts w:asciiTheme="minorHAnsi" w:hAnsiTheme="minorHAnsi" w:cs="Arial"/>
                <w:bCs/>
                <w:sz w:val="24"/>
              </w:rPr>
            </w:pPr>
          </w:p>
          <w:p w:rsidR="00CF3CFC" w:rsidRDefault="00CF3CFC" w:rsidP="007D63EF">
            <w:pPr>
              <w:rPr>
                <w:rFonts w:asciiTheme="minorHAnsi" w:hAnsiTheme="minorHAnsi" w:cs="Arial"/>
                <w:bCs/>
                <w:sz w:val="24"/>
              </w:rPr>
            </w:pPr>
          </w:p>
          <w:p w:rsidR="00CF3CFC" w:rsidRDefault="00CF3CFC" w:rsidP="007D63EF">
            <w:pPr>
              <w:rPr>
                <w:rFonts w:asciiTheme="minorHAnsi" w:hAnsiTheme="minorHAnsi" w:cs="Arial"/>
                <w:bCs/>
                <w:sz w:val="24"/>
              </w:rPr>
            </w:pPr>
          </w:p>
          <w:p w:rsidR="00CF3CFC" w:rsidRDefault="00CF3CFC" w:rsidP="007D63EF">
            <w:pPr>
              <w:rPr>
                <w:rFonts w:asciiTheme="minorHAnsi" w:hAnsiTheme="minorHAnsi" w:cs="Arial"/>
                <w:bCs/>
                <w:sz w:val="24"/>
              </w:rPr>
            </w:pPr>
          </w:p>
          <w:p w:rsidR="00CF3CFC" w:rsidRDefault="00CF3CFC" w:rsidP="007D63EF">
            <w:pPr>
              <w:rPr>
                <w:rFonts w:asciiTheme="minorHAnsi" w:hAnsiTheme="minorHAnsi" w:cs="Arial"/>
                <w:b/>
                <w:bCs/>
                <w:sz w:val="24"/>
              </w:rPr>
            </w:pPr>
          </w:p>
          <w:p w:rsidR="002C1B2D" w:rsidRPr="009E4C28" w:rsidRDefault="002C1B2D" w:rsidP="007D63EF">
            <w:pPr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</w:tbl>
    <w:p w:rsidR="002C1B2D" w:rsidRDefault="002C1B2D" w:rsidP="007D63EF">
      <w:pPr>
        <w:jc w:val="center"/>
        <w:rPr>
          <w:b/>
          <w:bCs/>
          <w:sz w:val="28"/>
          <w:szCs w:val="28"/>
        </w:rPr>
      </w:pPr>
    </w:p>
    <w:p w:rsidR="00CF3CFC" w:rsidRPr="007D63EF" w:rsidRDefault="00CF3CFC" w:rsidP="007D63EF">
      <w:pPr>
        <w:jc w:val="center"/>
        <w:rPr>
          <w:b/>
          <w:bCs/>
          <w:sz w:val="28"/>
          <w:szCs w:val="28"/>
        </w:rPr>
      </w:pPr>
      <w:r w:rsidRPr="007D63EF">
        <w:rPr>
          <w:b/>
          <w:bCs/>
          <w:sz w:val="28"/>
          <w:szCs w:val="28"/>
        </w:rPr>
        <w:lastRenderedPageBreak/>
        <w:t>LE PROJET</w:t>
      </w:r>
    </w:p>
    <w:p w:rsidR="00CF3CFC" w:rsidRDefault="00644337" w:rsidP="007D63EF">
      <w:pPr>
        <w:rPr>
          <w:rFonts w:asciiTheme="minorHAnsi" w:hAnsiTheme="minorHAnsi"/>
          <w:b/>
          <w:bCs/>
          <w:color w:val="0000FF"/>
          <w:sz w:val="24"/>
        </w:rPr>
      </w:pPr>
      <w:r>
        <w:rPr>
          <w:rFonts w:asciiTheme="minorHAnsi" w:hAnsiTheme="minorHAnsi"/>
          <w:b/>
          <w:bCs/>
          <w:color w:val="0000FF"/>
          <w:sz w:val="24"/>
        </w:rPr>
        <w:t>E</w:t>
      </w:r>
      <w:r w:rsidR="00CF3CFC" w:rsidRPr="00CF3CFC">
        <w:rPr>
          <w:rFonts w:asciiTheme="minorHAnsi" w:hAnsiTheme="minorHAnsi"/>
          <w:b/>
          <w:bCs/>
          <w:color w:val="0000FF"/>
          <w:sz w:val="24"/>
        </w:rPr>
        <w:t>laboré le …………………………………………………</w:t>
      </w:r>
      <w:r w:rsidR="00CF3CFC">
        <w:rPr>
          <w:rFonts w:asciiTheme="minorHAnsi" w:hAnsiTheme="minorHAnsi"/>
          <w:b/>
          <w:bCs/>
          <w:color w:val="0000FF"/>
          <w:sz w:val="24"/>
        </w:rPr>
        <w:t xml:space="preserve">       </w:t>
      </w:r>
      <w:proofErr w:type="gramStart"/>
      <w:r w:rsidR="00CF3CFC" w:rsidRPr="00CF3CFC">
        <w:rPr>
          <w:rFonts w:asciiTheme="minorHAnsi" w:hAnsiTheme="minorHAnsi"/>
          <w:b/>
          <w:bCs/>
          <w:color w:val="0000FF"/>
          <w:sz w:val="24"/>
        </w:rPr>
        <w:t>pour</w:t>
      </w:r>
      <w:proofErr w:type="gramEnd"/>
      <w:r w:rsidR="00CF3CFC" w:rsidRPr="00CF3CFC">
        <w:rPr>
          <w:rFonts w:asciiTheme="minorHAnsi" w:hAnsiTheme="minorHAnsi"/>
          <w:b/>
          <w:bCs/>
          <w:color w:val="0000FF"/>
          <w:sz w:val="24"/>
        </w:rPr>
        <w:t xml:space="preserve"> la période du ……………</w:t>
      </w:r>
      <w:r w:rsidR="00CF3CFC">
        <w:rPr>
          <w:rFonts w:asciiTheme="minorHAnsi" w:hAnsiTheme="minorHAnsi"/>
          <w:b/>
          <w:bCs/>
          <w:color w:val="0000FF"/>
          <w:sz w:val="24"/>
        </w:rPr>
        <w:t>…..</w:t>
      </w:r>
      <w:r w:rsidR="00CF3CFC" w:rsidRPr="00CF3CFC">
        <w:rPr>
          <w:rFonts w:asciiTheme="minorHAnsi" w:hAnsiTheme="minorHAnsi"/>
          <w:b/>
          <w:bCs/>
          <w:color w:val="0000FF"/>
          <w:sz w:val="24"/>
        </w:rPr>
        <w:t>..</w:t>
      </w:r>
      <w:r w:rsidR="00CF3CFC">
        <w:rPr>
          <w:rFonts w:asciiTheme="minorHAnsi" w:hAnsiTheme="minorHAnsi"/>
          <w:b/>
          <w:bCs/>
          <w:color w:val="0000FF"/>
          <w:sz w:val="24"/>
        </w:rPr>
        <w:t xml:space="preserve">     </w:t>
      </w:r>
      <w:proofErr w:type="gramStart"/>
      <w:r w:rsidR="00CF3CFC" w:rsidRPr="00CF3CFC">
        <w:rPr>
          <w:rFonts w:asciiTheme="minorHAnsi" w:hAnsiTheme="minorHAnsi"/>
          <w:b/>
          <w:bCs/>
          <w:color w:val="0000FF"/>
          <w:sz w:val="24"/>
        </w:rPr>
        <w:t xml:space="preserve">au </w:t>
      </w:r>
      <w:r w:rsidR="00CF3CFC">
        <w:rPr>
          <w:rFonts w:asciiTheme="minorHAnsi" w:hAnsiTheme="minorHAnsi"/>
          <w:b/>
          <w:bCs/>
          <w:color w:val="0000FF"/>
          <w:sz w:val="24"/>
        </w:rPr>
        <w:t xml:space="preserve"> </w:t>
      </w:r>
      <w:r w:rsidR="00CF3CFC" w:rsidRPr="00CF3CFC">
        <w:rPr>
          <w:rFonts w:asciiTheme="minorHAnsi" w:hAnsiTheme="minorHAnsi"/>
          <w:b/>
          <w:bCs/>
          <w:color w:val="0000FF"/>
          <w:sz w:val="24"/>
        </w:rPr>
        <w:t>…</w:t>
      </w:r>
      <w:proofErr w:type="gramEnd"/>
      <w:r w:rsidR="00CF3CFC" w:rsidRPr="00CF3CFC">
        <w:rPr>
          <w:rFonts w:asciiTheme="minorHAnsi" w:hAnsiTheme="minorHAnsi"/>
          <w:b/>
          <w:bCs/>
          <w:color w:val="0000FF"/>
          <w:sz w:val="24"/>
        </w:rPr>
        <w:t>……</w:t>
      </w:r>
      <w:r w:rsidR="00CF3CFC">
        <w:rPr>
          <w:rFonts w:asciiTheme="minorHAnsi" w:hAnsiTheme="minorHAnsi"/>
          <w:b/>
          <w:bCs/>
          <w:color w:val="0000FF"/>
          <w:sz w:val="24"/>
        </w:rPr>
        <w:t>…</w:t>
      </w:r>
      <w:r w:rsidR="00CF3CFC" w:rsidRPr="00CF3CFC">
        <w:rPr>
          <w:rFonts w:asciiTheme="minorHAnsi" w:hAnsiTheme="minorHAnsi"/>
          <w:b/>
          <w:bCs/>
          <w:color w:val="0000FF"/>
          <w:sz w:val="24"/>
        </w:rPr>
        <w:t>……………..</w:t>
      </w:r>
    </w:p>
    <w:p w:rsidR="00CF3CFC" w:rsidRPr="00CF3CFC" w:rsidRDefault="00CF3CFC" w:rsidP="007D63EF">
      <w:pPr>
        <w:rPr>
          <w:rFonts w:asciiTheme="minorHAnsi" w:hAnsiTheme="minorHAnsi"/>
          <w:b/>
          <w:bCs/>
          <w:color w:val="0000FF"/>
          <w:sz w:val="24"/>
        </w:rPr>
      </w:pPr>
    </w:p>
    <w:tbl>
      <w:tblPr>
        <w:tblW w:w="11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BE600D" w:rsidTr="00BE600D">
        <w:trPr>
          <w:trHeight w:val="285"/>
          <w:jc w:val="center"/>
        </w:trPr>
        <w:tc>
          <w:tcPr>
            <w:tcW w:w="1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BE600D" w:rsidRDefault="00BE600D" w:rsidP="00BE600D">
            <w:pPr>
              <w:numPr>
                <w:ilvl w:val="0"/>
                <w:numId w:val="8"/>
              </w:numPr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</w:rPr>
              <w:t>PROGRAMME PERSONNALISE DE L’ELEVE</w:t>
            </w:r>
          </w:p>
        </w:tc>
      </w:tr>
    </w:tbl>
    <w:p w:rsidR="00BE600D" w:rsidRDefault="00BE600D" w:rsidP="00BE600D">
      <w:pPr>
        <w:rPr>
          <w:rFonts w:ascii="Times New Roman" w:hAnsi="Times New Roman"/>
        </w:rPr>
      </w:pPr>
    </w:p>
    <w:tbl>
      <w:tblPr>
        <w:tblW w:w="52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57"/>
        <w:gridCol w:w="604"/>
        <w:gridCol w:w="1133"/>
        <w:gridCol w:w="1175"/>
        <w:gridCol w:w="4218"/>
        <w:gridCol w:w="1201"/>
        <w:gridCol w:w="2097"/>
        <w:gridCol w:w="94"/>
      </w:tblGrid>
      <w:tr w:rsidR="00BE600D" w:rsidTr="002C1B2D">
        <w:trPr>
          <w:trHeight w:val="355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bCs/>
                <w:iCs/>
              </w:rPr>
            </w:pPr>
            <w:r>
              <w:rPr>
                <w:rFonts w:ascii="Calibri" w:hAnsi="Calibri"/>
                <w:b/>
              </w:rPr>
              <w:t>1</w:t>
            </w:r>
          </w:p>
        </w:tc>
        <w:tc>
          <w:tcPr>
            <w:tcW w:w="479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600D" w:rsidRDefault="00BE600D">
            <w:pPr>
              <w:rPr>
                <w:rFonts w:ascii="Calibri" w:hAnsi="Calibri"/>
                <w:b/>
                <w:iCs/>
              </w:rPr>
            </w:pPr>
            <w:r>
              <w:rPr>
                <w:rFonts w:ascii="Calibri" w:hAnsi="Calibri"/>
                <w:b/>
                <w:iCs/>
              </w:rPr>
              <w:t xml:space="preserve">Compétence visée : </w:t>
            </w:r>
          </w:p>
        </w:tc>
      </w:tr>
      <w:tr w:rsidR="00BE600D" w:rsidTr="002C1B2D">
        <w:trPr>
          <w:trHeight w:val="37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600D" w:rsidRDefault="00BE600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bCs/>
                <w:iCs/>
              </w:rPr>
              <w:t xml:space="preserve">Objectif à court terme </w:t>
            </w:r>
            <w:r>
              <w:rPr>
                <w:rFonts w:ascii="Calibri" w:hAnsi="Calibri"/>
                <w:b/>
                <w:bCs/>
                <w:iCs/>
              </w:rPr>
              <w:sym w:font="Wingdings" w:char="F0E0"/>
            </w:r>
            <w:r>
              <w:rPr>
                <w:rFonts w:ascii="Calibri" w:hAnsi="Calibri"/>
                <w:b/>
                <w:bCs/>
                <w:iCs/>
              </w:rPr>
              <w:t xml:space="preserve"> </w:t>
            </w:r>
          </w:p>
        </w:tc>
      </w:tr>
      <w:tr w:rsidR="00BE600D" w:rsidTr="002C1B2D">
        <w:trPr>
          <w:trHeight w:val="406"/>
          <w:jc w:val="center"/>
        </w:trPr>
        <w:tc>
          <w:tcPr>
            <w:tcW w:w="15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Actions envisagées</w:t>
            </w:r>
          </w:p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sur le temps scolaire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Organisation (où, quand, comment, qui)</w:t>
            </w:r>
          </w:p>
        </w:tc>
        <w:tc>
          <w:tcPr>
            <w:tcW w:w="15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 xml:space="preserve">Durée de l’action et </w:t>
            </w:r>
          </w:p>
          <w:p w:rsidR="00BE600D" w:rsidRDefault="00BE600D">
            <w:pPr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indicateurs d’évaluation</w:t>
            </w:r>
          </w:p>
        </w:tc>
      </w:tr>
      <w:tr w:rsidR="00BE600D" w:rsidTr="002C1B2D">
        <w:trPr>
          <w:trHeight w:val="728"/>
          <w:jc w:val="center"/>
        </w:trPr>
        <w:tc>
          <w:tcPr>
            <w:tcW w:w="15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1-1</w:t>
            </w: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5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E600D" w:rsidTr="002C1B2D">
        <w:trPr>
          <w:trHeight w:val="713"/>
          <w:jc w:val="center"/>
        </w:trPr>
        <w:tc>
          <w:tcPr>
            <w:tcW w:w="15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1-2</w:t>
            </w: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E600D" w:rsidTr="002C1B2D">
        <w:trPr>
          <w:trHeight w:val="542"/>
          <w:jc w:val="center"/>
        </w:trPr>
        <w:tc>
          <w:tcPr>
            <w:tcW w:w="15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 xml:space="preserve">Actions envisagées </w:t>
            </w: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éventuellement</w:t>
            </w:r>
          </w:p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hors temps scolaire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Organisation (où, quand, comment, qui)</w:t>
            </w:r>
          </w:p>
        </w:tc>
        <w:tc>
          <w:tcPr>
            <w:tcW w:w="15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 xml:space="preserve">Durée de l’action et </w:t>
            </w:r>
          </w:p>
          <w:p w:rsidR="00BE600D" w:rsidRDefault="00BE600D">
            <w:pPr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indicateurs d’évaluation</w:t>
            </w:r>
          </w:p>
        </w:tc>
      </w:tr>
      <w:tr w:rsidR="00BE600D" w:rsidTr="002C1B2D">
        <w:trPr>
          <w:trHeight w:val="822"/>
          <w:jc w:val="center"/>
        </w:trPr>
        <w:tc>
          <w:tcPr>
            <w:tcW w:w="15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1-3</w:t>
            </w: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2C1B2D" w:rsidRDefault="002C1B2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2C1B2D" w:rsidRDefault="002C1B2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</w:tc>
        <w:tc>
          <w:tcPr>
            <w:tcW w:w="15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E600D" w:rsidTr="002C1B2D">
        <w:tblPrEx>
          <w:shd w:val="clear" w:color="auto" w:fill="auto"/>
        </w:tblPrEx>
        <w:trPr>
          <w:gridAfter w:val="1"/>
          <w:wAfter w:w="43" w:type="pct"/>
          <w:trHeight w:val="267"/>
          <w:jc w:val="center"/>
        </w:trPr>
        <w:tc>
          <w:tcPr>
            <w:tcW w:w="495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Pr="00E56C6E" w:rsidRDefault="00BE600D">
            <w:pPr>
              <w:jc w:val="center"/>
              <w:rPr>
                <w:rFonts w:ascii="Calibri" w:hAnsi="Calibri"/>
                <w:b/>
                <w:caps/>
              </w:rPr>
            </w:pPr>
            <w:r w:rsidRPr="00E56C6E">
              <w:rPr>
                <w:rFonts w:ascii="Calibri" w:hAnsi="Calibri"/>
                <w:b/>
                <w:caps/>
              </w:rPr>
              <w:t>Suivi du programme de l’élève – Objectif n°1</w:t>
            </w:r>
          </w:p>
        </w:tc>
      </w:tr>
      <w:tr w:rsidR="00BE600D" w:rsidTr="002C1B2D">
        <w:tblPrEx>
          <w:shd w:val="clear" w:color="auto" w:fill="auto"/>
        </w:tblPrEx>
        <w:trPr>
          <w:gridAfter w:val="1"/>
          <w:wAfter w:w="43" w:type="pct"/>
          <w:trHeight w:val="224"/>
          <w:jc w:val="center"/>
        </w:trPr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N° action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Date</w:t>
            </w: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Bilan, évaluations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Régulation</w:t>
            </w:r>
          </w:p>
        </w:tc>
      </w:tr>
      <w:tr w:rsidR="00BE600D" w:rsidTr="002C1B2D">
        <w:tblPrEx>
          <w:shd w:val="clear" w:color="auto" w:fill="auto"/>
        </w:tblPrEx>
        <w:trPr>
          <w:gridAfter w:val="1"/>
          <w:wAfter w:w="43" w:type="pct"/>
          <w:trHeight w:val="913"/>
          <w:jc w:val="center"/>
        </w:trPr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1-1</w:t>
            </w: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E600D" w:rsidTr="002C1B2D">
        <w:tblPrEx>
          <w:shd w:val="clear" w:color="auto" w:fill="auto"/>
        </w:tblPrEx>
        <w:trPr>
          <w:gridAfter w:val="1"/>
          <w:wAfter w:w="43" w:type="pct"/>
          <w:trHeight w:val="969"/>
          <w:jc w:val="center"/>
        </w:trPr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1-2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E600D" w:rsidTr="002C1B2D">
        <w:tblPrEx>
          <w:shd w:val="clear" w:color="auto" w:fill="auto"/>
        </w:tblPrEx>
        <w:trPr>
          <w:gridAfter w:val="1"/>
          <w:wAfter w:w="43" w:type="pct"/>
          <w:trHeight w:val="1097"/>
          <w:jc w:val="center"/>
        </w:trPr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1-3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E600D" w:rsidRDefault="00BE600D" w:rsidP="00BE600D">
      <w:pPr>
        <w:rPr>
          <w:rFonts w:ascii="Times New Roman" w:hAnsi="Times New Roman"/>
          <w:sz w:val="24"/>
        </w:rPr>
      </w:pPr>
      <w:bookmarkStart w:id="0" w:name="_GoBack"/>
      <w:bookmarkEnd w:id="0"/>
    </w:p>
    <w:p w:rsidR="00BE600D" w:rsidRDefault="00BE600D" w:rsidP="00BE600D"/>
    <w:tbl>
      <w:tblPr>
        <w:tblW w:w="52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56"/>
        <w:gridCol w:w="2912"/>
        <w:gridCol w:w="4218"/>
        <w:gridCol w:w="3393"/>
      </w:tblGrid>
      <w:tr w:rsidR="00BE600D" w:rsidTr="00BE600D">
        <w:trPr>
          <w:trHeight w:val="355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bCs/>
                <w:iCs/>
              </w:rPr>
            </w:pPr>
            <w:r>
              <w:rPr>
                <w:rFonts w:ascii="Calibri" w:hAnsi="Calibri"/>
                <w:b/>
              </w:rPr>
              <w:t>2</w:t>
            </w:r>
          </w:p>
        </w:tc>
        <w:tc>
          <w:tcPr>
            <w:tcW w:w="4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600D" w:rsidRDefault="00BE600D">
            <w:pPr>
              <w:rPr>
                <w:rFonts w:ascii="Calibri" w:hAnsi="Calibri"/>
                <w:b/>
                <w:iCs/>
              </w:rPr>
            </w:pPr>
            <w:r>
              <w:rPr>
                <w:rFonts w:ascii="Calibri" w:hAnsi="Calibri"/>
                <w:b/>
                <w:iCs/>
              </w:rPr>
              <w:t xml:space="preserve">Compétence visée : </w:t>
            </w:r>
          </w:p>
        </w:tc>
      </w:tr>
      <w:tr w:rsidR="00BE600D" w:rsidTr="00BE600D">
        <w:trPr>
          <w:trHeight w:val="37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600D" w:rsidRDefault="00BE600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bCs/>
                <w:iCs/>
              </w:rPr>
              <w:t xml:space="preserve">Objectif à court terme </w:t>
            </w:r>
            <w:r>
              <w:rPr>
                <w:rFonts w:ascii="Calibri" w:hAnsi="Calibri"/>
                <w:b/>
                <w:bCs/>
                <w:iCs/>
              </w:rPr>
              <w:sym w:font="Wingdings" w:char="F0E0"/>
            </w:r>
          </w:p>
        </w:tc>
      </w:tr>
      <w:tr w:rsidR="00BE600D" w:rsidTr="00BE600D">
        <w:trPr>
          <w:trHeight w:val="642"/>
          <w:jc w:val="center"/>
        </w:trPr>
        <w:tc>
          <w:tcPr>
            <w:tcW w:w="1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Actions envisagées</w:t>
            </w:r>
          </w:p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sur le temps scolaire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Organisation (où, quand, comment, qui)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 xml:space="preserve">Durée de l’action et </w:t>
            </w:r>
          </w:p>
          <w:p w:rsidR="00BE600D" w:rsidRDefault="00BE600D">
            <w:pPr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indicateurs d’évaluation</w:t>
            </w:r>
          </w:p>
        </w:tc>
      </w:tr>
      <w:tr w:rsidR="00BE600D" w:rsidTr="00BE600D">
        <w:trPr>
          <w:trHeight w:val="728"/>
          <w:jc w:val="center"/>
        </w:trPr>
        <w:tc>
          <w:tcPr>
            <w:tcW w:w="1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2-1</w:t>
            </w: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E600D" w:rsidTr="00BE600D">
        <w:trPr>
          <w:trHeight w:val="713"/>
          <w:jc w:val="center"/>
        </w:trPr>
        <w:tc>
          <w:tcPr>
            <w:tcW w:w="1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2-2</w:t>
            </w: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E600D" w:rsidTr="00BE600D">
        <w:trPr>
          <w:trHeight w:val="728"/>
          <w:jc w:val="center"/>
        </w:trPr>
        <w:tc>
          <w:tcPr>
            <w:tcW w:w="1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 xml:space="preserve">Actions envisagées </w:t>
            </w: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éventuellement</w:t>
            </w:r>
          </w:p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hors temps scolaire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tabs>
                <w:tab w:val="right" w:pos="14002"/>
              </w:tabs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Organisation (où, quand, comment, qui)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 xml:space="preserve">Durée de l’action et </w:t>
            </w:r>
          </w:p>
          <w:p w:rsidR="00BE600D" w:rsidRDefault="00BE600D">
            <w:pPr>
              <w:jc w:val="center"/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indicateurs d’évaluation</w:t>
            </w:r>
          </w:p>
        </w:tc>
      </w:tr>
      <w:tr w:rsidR="00BE600D" w:rsidTr="00BE600D">
        <w:trPr>
          <w:trHeight w:val="822"/>
          <w:jc w:val="center"/>
        </w:trPr>
        <w:tc>
          <w:tcPr>
            <w:tcW w:w="1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2-3</w:t>
            </w: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2C1B2D" w:rsidRDefault="002C1B2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2C1B2D" w:rsidRDefault="002C1B2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tabs>
                <w:tab w:val="right" w:pos="14002"/>
              </w:tabs>
              <w:rPr>
                <w:rFonts w:ascii="Calibri" w:hAnsi="Calibri"/>
                <w:bCs/>
                <w:iCs/>
                <w:sz w:val="20"/>
                <w:szCs w:val="20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E600D" w:rsidRDefault="00BE600D" w:rsidP="00BE600D">
      <w:pPr>
        <w:rPr>
          <w:rFonts w:ascii="Times New Roman" w:hAnsi="Times New Roman"/>
          <w:sz w:val="24"/>
        </w:rPr>
      </w:pPr>
    </w:p>
    <w:p w:rsidR="00BE600D" w:rsidRDefault="00BE600D" w:rsidP="00BE600D"/>
    <w:tbl>
      <w:tblPr>
        <w:tblW w:w="10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0"/>
        <w:gridCol w:w="1134"/>
        <w:gridCol w:w="6595"/>
        <w:gridCol w:w="2095"/>
      </w:tblGrid>
      <w:tr w:rsidR="00BE600D" w:rsidTr="00BE600D">
        <w:trPr>
          <w:trHeight w:val="267"/>
          <w:jc w:val="center"/>
        </w:trPr>
        <w:tc>
          <w:tcPr>
            <w:tcW w:w="10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E600D" w:rsidRPr="00E56C6E" w:rsidRDefault="00BE600D">
            <w:pPr>
              <w:jc w:val="center"/>
              <w:rPr>
                <w:rFonts w:ascii="Calibri" w:hAnsi="Calibri"/>
                <w:b/>
                <w:caps/>
              </w:rPr>
            </w:pPr>
            <w:r w:rsidRPr="00E56C6E">
              <w:rPr>
                <w:rFonts w:ascii="Calibri" w:hAnsi="Calibri"/>
                <w:b/>
                <w:caps/>
              </w:rPr>
              <w:t>Suivi du programme de l’élève – Objectif n°2</w:t>
            </w:r>
          </w:p>
        </w:tc>
      </w:tr>
      <w:tr w:rsidR="00BE600D" w:rsidTr="00BE600D">
        <w:trPr>
          <w:trHeight w:val="224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N° action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Date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00D" w:rsidRPr="00E56C6E" w:rsidRDefault="00BE600D">
            <w:pPr>
              <w:jc w:val="center"/>
              <w:rPr>
                <w:rFonts w:ascii="Calibri" w:hAnsi="Calibri"/>
                <w:b/>
                <w:caps/>
                <w:sz w:val="20"/>
                <w:szCs w:val="20"/>
              </w:rPr>
            </w:pPr>
            <w:r w:rsidRPr="00E56C6E">
              <w:rPr>
                <w:rFonts w:ascii="Calibri" w:hAnsi="Calibri"/>
                <w:b/>
                <w:bCs/>
                <w:iCs/>
                <w:caps/>
                <w:sz w:val="20"/>
                <w:szCs w:val="20"/>
              </w:rPr>
              <w:t>Bilan, évaluations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00D" w:rsidRDefault="00BE60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Cs/>
                <w:iCs/>
                <w:sz w:val="20"/>
                <w:szCs w:val="20"/>
              </w:rPr>
              <w:t>Régulation</w:t>
            </w:r>
          </w:p>
        </w:tc>
      </w:tr>
      <w:tr w:rsidR="00BE600D" w:rsidTr="00BE600D">
        <w:trPr>
          <w:trHeight w:val="913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2-1</w:t>
            </w: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E600D" w:rsidTr="00BE600D">
        <w:trPr>
          <w:trHeight w:val="969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E600D" w:rsidTr="00BE600D">
        <w:trPr>
          <w:trHeight w:val="1097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2-3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0D" w:rsidRDefault="00BE600D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E600D" w:rsidRDefault="00BE600D" w:rsidP="00BE600D"/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0"/>
      </w:tblGrid>
      <w:tr w:rsidR="007D63EF" w:rsidRPr="002D07B4" w:rsidTr="007D63EF">
        <w:tc>
          <w:tcPr>
            <w:tcW w:w="5000" w:type="pct"/>
            <w:shd w:val="clear" w:color="auto" w:fill="E0E0E0"/>
          </w:tcPr>
          <w:p w:rsidR="007D63EF" w:rsidRPr="00E56C6E" w:rsidRDefault="007D63EF" w:rsidP="007D63EF">
            <w:pPr>
              <w:ind w:left="435"/>
              <w:jc w:val="center"/>
              <w:rPr>
                <w:caps/>
                <w:szCs w:val="22"/>
              </w:rPr>
            </w:pPr>
            <w:r w:rsidRPr="00E56C6E">
              <w:rPr>
                <w:b/>
                <w:caps/>
                <w:szCs w:val="22"/>
              </w:rPr>
              <w:lastRenderedPageBreak/>
              <w:t>Dispositifs à mettre en œuvre</w:t>
            </w:r>
            <w:r w:rsidRPr="00E56C6E">
              <w:rPr>
                <w:caps/>
                <w:szCs w:val="22"/>
              </w:rPr>
              <w:t> :</w:t>
            </w:r>
          </w:p>
          <w:p w:rsidR="007D63EF" w:rsidRPr="002D07B4" w:rsidRDefault="007D63EF" w:rsidP="007D63EF">
            <w:pPr>
              <w:rPr>
                <w:b/>
              </w:rPr>
            </w:pPr>
          </w:p>
        </w:tc>
      </w:tr>
      <w:tr w:rsidR="007D63EF" w:rsidRPr="002D07B4" w:rsidTr="007D63EF">
        <w:trPr>
          <w:trHeight w:val="557"/>
        </w:trPr>
        <w:tc>
          <w:tcPr>
            <w:tcW w:w="5000" w:type="pct"/>
          </w:tcPr>
          <w:p w:rsidR="007D63EF" w:rsidRPr="002D07B4" w:rsidRDefault="007D63EF" w:rsidP="007D63EF">
            <w:pPr>
              <w:rPr>
                <w:u w:val="single"/>
              </w:rPr>
            </w:pPr>
          </w:p>
          <w:p w:rsidR="007D63EF" w:rsidRDefault="007D63EF" w:rsidP="007D63EF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□         Différenciation dans la classe ou l’école : groupes de besoin, tutorat, contrat,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co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-intervention, </w:t>
            </w:r>
          </w:p>
          <w:p w:rsidR="007D63EF" w:rsidRDefault="007D63EF" w:rsidP="007D63EF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            </w:t>
            </w:r>
            <w:proofErr w:type="gramStart"/>
            <w:r>
              <w:rPr>
                <w:rFonts w:ascii="Times New Roman" w:hAnsi="Times New Roman"/>
                <w:i/>
                <w:sz w:val="24"/>
              </w:rPr>
              <w:t>décloisonnement</w:t>
            </w:r>
            <w:proofErr w:type="gramEnd"/>
          </w:p>
          <w:p w:rsidR="007D63EF" w:rsidRDefault="007D63EF" w:rsidP="007D63EF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□</w:t>
            </w:r>
            <w:r>
              <w:rPr>
                <w:rFonts w:ascii="Times New Roman" w:hAnsi="Times New Roman"/>
                <w:i/>
                <w:sz w:val="24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4"/>
              </w:rPr>
              <w:t>Dispositif  d’aide</w:t>
            </w:r>
            <w:proofErr w:type="gramEnd"/>
            <w:r>
              <w:rPr>
                <w:rFonts w:ascii="Times New Roman" w:hAnsi="Times New Roman"/>
                <w:i/>
                <w:sz w:val="24"/>
              </w:rPr>
              <w:t xml:space="preserve"> personnalisée</w:t>
            </w:r>
          </w:p>
          <w:p w:rsidR="007D63EF" w:rsidRDefault="007D63EF" w:rsidP="007D63EF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□</w:t>
            </w:r>
            <w:r>
              <w:rPr>
                <w:rFonts w:ascii="Times New Roman" w:hAnsi="Times New Roman"/>
                <w:i/>
                <w:sz w:val="24"/>
              </w:rPr>
              <w:tab/>
              <w:t>Proposition de prise en charge extérieure</w:t>
            </w:r>
          </w:p>
          <w:p w:rsidR="00F32765" w:rsidRDefault="00F32765" w:rsidP="007D63EF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□</w:t>
            </w:r>
            <w:r>
              <w:rPr>
                <w:rFonts w:ascii="Times New Roman" w:hAnsi="Times New Roman"/>
                <w:i/>
                <w:sz w:val="24"/>
              </w:rPr>
              <w:tab/>
              <w:t>Proposition de prise en charge extérieure</w:t>
            </w:r>
            <w:r w:rsidR="00F96449"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par le RASED</w:t>
            </w:r>
          </w:p>
          <w:p w:rsidR="007D63EF" w:rsidRPr="007D63EF" w:rsidRDefault="007D63EF" w:rsidP="007D63EF">
            <w:pPr>
              <w:rPr>
                <w:rFonts w:ascii="Times New Roman" w:hAnsi="Times New Roman"/>
                <w:i/>
                <w:sz w:val="24"/>
              </w:rPr>
            </w:pPr>
          </w:p>
        </w:tc>
      </w:tr>
    </w:tbl>
    <w:p w:rsidR="007D63EF" w:rsidRDefault="007D63EF">
      <w:pPr>
        <w:jc w:val="both"/>
        <w:rPr>
          <w:rFonts w:asciiTheme="minorHAnsi" w:hAnsiTheme="minorHAnsi" w:cs="Arial"/>
          <w:b/>
          <w:bCs/>
          <w:color w:val="0000FF"/>
          <w:sz w:val="24"/>
          <w:u w:val="single"/>
        </w:rPr>
      </w:pPr>
    </w:p>
    <w:p w:rsidR="007D63EF" w:rsidRDefault="007D63EF">
      <w:pPr>
        <w:jc w:val="both"/>
        <w:rPr>
          <w:rFonts w:asciiTheme="minorHAnsi" w:hAnsiTheme="minorHAnsi" w:cs="Arial"/>
          <w:b/>
          <w:bCs/>
          <w:color w:val="0000FF"/>
          <w:sz w:val="24"/>
        </w:rPr>
      </w:pPr>
      <w:r w:rsidRPr="007D63EF">
        <w:rPr>
          <w:rFonts w:asciiTheme="minorHAnsi" w:hAnsiTheme="minorHAnsi" w:cs="Arial"/>
          <w:b/>
          <w:bCs/>
          <w:color w:val="0000FF"/>
          <w:sz w:val="24"/>
        </w:rPr>
        <w:t>BILAN PREVU LE</w:t>
      </w:r>
      <w:proofErr w:type="gramStart"/>
      <w:r w:rsidRPr="007D63EF">
        <w:rPr>
          <w:rFonts w:asciiTheme="minorHAnsi" w:hAnsiTheme="minorHAnsi" w:cs="Arial"/>
          <w:b/>
          <w:bCs/>
          <w:color w:val="0000FF"/>
          <w:sz w:val="24"/>
        </w:rPr>
        <w:t> :…</w:t>
      </w:r>
      <w:proofErr w:type="gramEnd"/>
      <w:r w:rsidRPr="007D63EF">
        <w:rPr>
          <w:rFonts w:asciiTheme="minorHAnsi" w:hAnsiTheme="minorHAnsi" w:cs="Arial"/>
          <w:b/>
          <w:bCs/>
          <w:color w:val="0000FF"/>
          <w:sz w:val="24"/>
        </w:rPr>
        <w:t>……………………………..</w:t>
      </w:r>
    </w:p>
    <w:p w:rsidR="007D63EF" w:rsidRPr="007D63EF" w:rsidRDefault="007D63EF">
      <w:pPr>
        <w:jc w:val="both"/>
        <w:rPr>
          <w:rFonts w:asciiTheme="minorHAnsi" w:hAnsiTheme="minorHAnsi" w:cs="Arial"/>
          <w:b/>
          <w:bCs/>
          <w:color w:val="0000FF"/>
          <w:sz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5"/>
        <w:gridCol w:w="5410"/>
      </w:tblGrid>
      <w:tr w:rsidR="00F32765" w:rsidTr="00E56C6E">
        <w:trPr>
          <w:trHeight w:val="599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2765" w:rsidRPr="00E56C6E" w:rsidRDefault="00E56C6E" w:rsidP="00E56C6E">
            <w:pPr>
              <w:jc w:val="center"/>
              <w:rPr>
                <w:b/>
              </w:rPr>
            </w:pPr>
            <w:r w:rsidRPr="00E56C6E">
              <w:rPr>
                <w:b/>
              </w:rPr>
              <w:t>PRESENTATION ET SUIVI DU PROGRAMME PERSONNALISE</w:t>
            </w:r>
          </w:p>
        </w:tc>
      </w:tr>
      <w:tr w:rsidR="007D63EF" w:rsidTr="00BE600D">
        <w:trPr>
          <w:trHeight w:val="958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EF" w:rsidRDefault="007D63EF" w:rsidP="007D63EF">
            <w:r>
              <w:t>Élève (</w:t>
            </w:r>
            <w:r>
              <w:rPr>
                <w:i/>
              </w:rPr>
              <w:t>signature possible, mais non obligatoire</w:t>
            </w:r>
            <w:r>
              <w:t>)</w:t>
            </w:r>
          </w:p>
          <w:p w:rsidR="007D63EF" w:rsidRDefault="007D63EF" w:rsidP="007D63EF"/>
        </w:tc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EF" w:rsidRDefault="002C1B2D" w:rsidP="007D63EF">
            <w:r>
              <w:t>Parents</w:t>
            </w:r>
          </w:p>
          <w:p w:rsidR="007D63EF" w:rsidRDefault="007D63EF" w:rsidP="007D63EF"/>
          <w:p w:rsidR="007D63EF" w:rsidRDefault="007D63EF" w:rsidP="007D63EF"/>
        </w:tc>
      </w:tr>
      <w:tr w:rsidR="007D63EF" w:rsidTr="002C1B2D">
        <w:trPr>
          <w:trHeight w:val="1072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EF" w:rsidRDefault="007D63EF" w:rsidP="007D63EF">
            <w:r>
              <w:t>Enseignants concernés</w:t>
            </w:r>
          </w:p>
          <w:p w:rsidR="007D63EF" w:rsidRDefault="007D63EF" w:rsidP="007D63EF"/>
          <w:p w:rsidR="007D63EF" w:rsidRDefault="007D63EF" w:rsidP="007D63EF"/>
        </w:tc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EF" w:rsidRDefault="007D63EF" w:rsidP="007D63EF">
            <w:r>
              <w:t>Directeur (</w:t>
            </w:r>
            <w:proofErr w:type="spellStart"/>
            <w:r>
              <w:t>trice</w:t>
            </w:r>
            <w:proofErr w:type="spellEnd"/>
            <w:r>
              <w:t>) d'école</w:t>
            </w:r>
          </w:p>
        </w:tc>
      </w:tr>
    </w:tbl>
    <w:p w:rsidR="007D63EF" w:rsidRDefault="007D63EF">
      <w:pPr>
        <w:jc w:val="both"/>
        <w:rPr>
          <w:rFonts w:asciiTheme="minorHAnsi" w:hAnsiTheme="minorHAnsi" w:cs="Arial"/>
          <w:b/>
          <w:bCs/>
          <w:color w:val="0000FF"/>
          <w:sz w:val="24"/>
          <w:u w:val="single"/>
        </w:rPr>
      </w:pPr>
    </w:p>
    <w:p w:rsidR="007D63EF" w:rsidRPr="002C1B2D" w:rsidRDefault="007D63EF" w:rsidP="007D63EF">
      <w:pPr>
        <w:ind w:left="2124" w:firstLine="708"/>
        <w:jc w:val="both"/>
        <w:rPr>
          <w:b/>
          <w:sz w:val="36"/>
          <w:szCs w:val="36"/>
        </w:rPr>
      </w:pPr>
      <w:r w:rsidRPr="002C1B2D">
        <w:rPr>
          <w:rFonts w:asciiTheme="minorHAnsi" w:hAnsiTheme="minorHAnsi" w:cs="Arial"/>
          <w:b/>
          <w:bCs/>
          <w:color w:val="0000FF"/>
          <w:sz w:val="36"/>
          <w:szCs w:val="36"/>
        </w:rPr>
        <w:t>BILAN des aides proposées :                       le :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344"/>
      </w:tblGrid>
      <w:tr w:rsidR="007D63EF" w:rsidRPr="002C1B2D" w:rsidTr="007D63EF">
        <w:tc>
          <w:tcPr>
            <w:tcW w:w="10344" w:type="dxa"/>
            <w:shd w:val="clear" w:color="auto" w:fill="D9D9D9"/>
          </w:tcPr>
          <w:p w:rsidR="007D63EF" w:rsidRPr="002C1B2D" w:rsidRDefault="007D63EF" w:rsidP="007D63EF">
            <w:pPr>
              <w:jc w:val="center"/>
              <w:rPr>
                <w:b/>
                <w:sz w:val="36"/>
                <w:szCs w:val="36"/>
              </w:rPr>
            </w:pPr>
            <w:r w:rsidRPr="002C1B2D">
              <w:rPr>
                <w:b/>
                <w:sz w:val="36"/>
                <w:szCs w:val="36"/>
              </w:rPr>
              <w:t xml:space="preserve">Evaluation </w:t>
            </w:r>
            <w:r w:rsidRPr="002C1B2D">
              <w:rPr>
                <w:b/>
                <w:sz w:val="36"/>
                <w:szCs w:val="36"/>
                <w:shd w:val="clear" w:color="auto" w:fill="D9D9D9"/>
              </w:rPr>
              <w:t>des progrès</w:t>
            </w:r>
            <w:r w:rsidR="00024DB2" w:rsidRPr="002C1B2D">
              <w:rPr>
                <w:b/>
                <w:sz w:val="36"/>
                <w:szCs w:val="36"/>
                <w:shd w:val="clear" w:color="auto" w:fill="D9D9D9"/>
              </w:rPr>
              <w:t> :</w:t>
            </w:r>
          </w:p>
        </w:tc>
      </w:tr>
      <w:tr w:rsidR="007D63EF" w:rsidTr="007D63EF">
        <w:trPr>
          <w:trHeight w:val="1003"/>
        </w:trPr>
        <w:tc>
          <w:tcPr>
            <w:tcW w:w="10344" w:type="dxa"/>
          </w:tcPr>
          <w:p w:rsidR="007D63EF" w:rsidRDefault="007D63EF" w:rsidP="007D63EF">
            <w:pPr>
              <w:rPr>
                <w:b/>
                <w:sz w:val="20"/>
              </w:rPr>
            </w:pPr>
          </w:p>
        </w:tc>
      </w:tr>
      <w:tr w:rsidR="007D63EF" w:rsidTr="007D63EF">
        <w:tc>
          <w:tcPr>
            <w:tcW w:w="10344" w:type="dxa"/>
            <w:shd w:val="clear" w:color="auto" w:fill="D9D9D9"/>
          </w:tcPr>
          <w:p w:rsidR="007D63EF" w:rsidRDefault="007D63EF" w:rsidP="007D63E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Difficultés persistantes :</w:t>
            </w:r>
          </w:p>
        </w:tc>
      </w:tr>
      <w:tr w:rsidR="007D63EF" w:rsidTr="007D63EF">
        <w:trPr>
          <w:trHeight w:val="1020"/>
        </w:trPr>
        <w:tc>
          <w:tcPr>
            <w:tcW w:w="10344" w:type="dxa"/>
          </w:tcPr>
          <w:p w:rsidR="007D63EF" w:rsidRDefault="007D63EF" w:rsidP="007D63EF">
            <w:pPr>
              <w:rPr>
                <w:b/>
                <w:sz w:val="28"/>
              </w:rPr>
            </w:pPr>
          </w:p>
        </w:tc>
      </w:tr>
      <w:tr w:rsidR="007D63EF" w:rsidTr="007D63EF">
        <w:tc>
          <w:tcPr>
            <w:tcW w:w="10344" w:type="dxa"/>
            <w:shd w:val="clear" w:color="auto" w:fill="D9D9D9"/>
          </w:tcPr>
          <w:p w:rsidR="007D63EF" w:rsidRDefault="007D63EF" w:rsidP="007D63E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Perspectives</w:t>
            </w:r>
          </w:p>
        </w:tc>
      </w:tr>
      <w:tr w:rsidR="007D63EF" w:rsidTr="007D63EF">
        <w:trPr>
          <w:trHeight w:val="3785"/>
        </w:trPr>
        <w:tc>
          <w:tcPr>
            <w:tcW w:w="10344" w:type="dxa"/>
          </w:tcPr>
          <w:p w:rsidR="007D63EF" w:rsidRDefault="002C1B2D" w:rsidP="007D63E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3254375</wp:posOffset>
                      </wp:positionH>
                      <wp:positionV relativeFrom="paragraph">
                        <wp:posOffset>154305</wp:posOffset>
                      </wp:positionV>
                      <wp:extent cx="207645" cy="195580"/>
                      <wp:effectExtent l="0" t="0" r="20955" b="33020"/>
                      <wp:wrapNone/>
                      <wp:docPr id="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892" w:rsidRPr="00A91892" w:rsidRDefault="00A91892" w:rsidP="00A9189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256.25pt;margin-top:12.15pt;width:16.35pt;height:15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">
                      <v:textbox>
                        <w:txbxContent>
                          <w:p w:rsidR="00A91892" w:rsidRPr="00A91892" w:rsidRDefault="00A91892" w:rsidP="00A918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73AF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155575</wp:posOffset>
                      </wp:positionV>
                      <wp:extent cx="207645" cy="195580"/>
                      <wp:effectExtent l="0" t="0" r="20955" b="33020"/>
                      <wp:wrapNone/>
                      <wp:docPr id="4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892" w:rsidRPr="00A91892" w:rsidRDefault="00A91892" w:rsidP="00A9189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81.9pt;margin-top:12.25pt;width:16.35pt;height:15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">
                      <v:textbox>
                        <w:txbxContent>
                          <w:p w:rsidR="00A91892" w:rsidRPr="00A91892" w:rsidRDefault="00A91892" w:rsidP="00A918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D63EF" w:rsidRDefault="007D63EF" w:rsidP="007D63EF">
            <w:pPr>
              <w:rPr>
                <w:b/>
              </w:rPr>
            </w:pPr>
            <w:r>
              <w:rPr>
                <w:b/>
              </w:rPr>
              <w:t xml:space="preserve">Arrêt </w:t>
            </w:r>
            <w:r w:rsidR="002C1B2D">
              <w:rPr>
                <w:b/>
              </w:rPr>
              <w:t xml:space="preserve">du </w:t>
            </w:r>
            <w:r>
              <w:rPr>
                <w:b/>
              </w:rPr>
              <w:t xml:space="preserve">PPRE                      </w:t>
            </w:r>
            <w:proofErr w:type="gramStart"/>
            <w:r>
              <w:rPr>
                <w:b/>
              </w:rPr>
              <w:t xml:space="preserve">Poursuite  </w:t>
            </w:r>
            <w:r w:rsidR="002C1B2D">
              <w:rPr>
                <w:b/>
              </w:rPr>
              <w:t>du</w:t>
            </w:r>
            <w:proofErr w:type="gramEnd"/>
            <w:r w:rsidR="002C1B2D">
              <w:rPr>
                <w:b/>
              </w:rPr>
              <w:t xml:space="preserve"> </w:t>
            </w:r>
            <w:r>
              <w:rPr>
                <w:b/>
              </w:rPr>
              <w:t xml:space="preserve">PPRE             </w:t>
            </w:r>
          </w:p>
          <w:p w:rsidR="00A91892" w:rsidRDefault="00A91892" w:rsidP="007D63EF">
            <w:pPr>
              <w:pStyle w:val="Titre4"/>
            </w:pPr>
          </w:p>
          <w:p w:rsidR="002C1B2D" w:rsidRDefault="002C1B2D" w:rsidP="007D63EF">
            <w:pPr>
              <w:pStyle w:val="Titre4"/>
            </w:pPr>
          </w:p>
          <w:p w:rsidR="007D63EF" w:rsidRPr="002C1B2D" w:rsidRDefault="007D63EF" w:rsidP="007D63EF">
            <w:pPr>
              <w:pStyle w:val="Titre4"/>
              <w:rPr>
                <w:u w:val="single"/>
              </w:rPr>
            </w:pPr>
            <w:r w:rsidRPr="002C1B2D">
              <w:rPr>
                <w:u w:val="single"/>
              </w:rPr>
              <w:t>NOUVEAUX OBJECTIFS </w:t>
            </w:r>
          </w:p>
          <w:p w:rsidR="007D63EF" w:rsidRDefault="007D63EF" w:rsidP="007D63EF">
            <w:pPr>
              <w:rPr>
                <w:b/>
                <w:sz w:val="24"/>
              </w:rPr>
            </w:pPr>
          </w:p>
          <w:p w:rsidR="007D63EF" w:rsidRDefault="002C1B2D" w:rsidP="007D63EF">
            <w:pPr>
              <w:pStyle w:val="Titre3"/>
            </w:pPr>
            <w:r>
              <w:t>Domaine</w:t>
            </w:r>
            <w:r w:rsidR="007D63EF">
              <w:t>:</w:t>
            </w:r>
          </w:p>
          <w:p w:rsidR="007D63EF" w:rsidRDefault="007D63EF" w:rsidP="007D63EF">
            <w:pPr>
              <w:pStyle w:val="Titre3"/>
            </w:pPr>
            <w:r>
              <w:t>Compétence du socle commun :</w:t>
            </w:r>
          </w:p>
          <w:p w:rsidR="007D63EF" w:rsidRDefault="007D63EF" w:rsidP="007D63EF">
            <w:pPr>
              <w:rPr>
                <w:b/>
                <w:sz w:val="16"/>
              </w:rPr>
            </w:pPr>
          </w:p>
          <w:p w:rsidR="007D63EF" w:rsidRDefault="007D63EF" w:rsidP="007D63EF">
            <w:pPr>
              <w:rPr>
                <w:b/>
                <w:sz w:val="16"/>
              </w:rPr>
            </w:pPr>
          </w:p>
          <w:p w:rsidR="007D63EF" w:rsidRDefault="002C1B2D" w:rsidP="007D63EF">
            <w:pPr>
              <w:pStyle w:val="Titre3"/>
            </w:pPr>
            <w:r>
              <w:t>Domaine :</w:t>
            </w:r>
          </w:p>
          <w:p w:rsidR="007D63EF" w:rsidRDefault="007D63EF" w:rsidP="007D63EF">
            <w:pPr>
              <w:pStyle w:val="Titre3"/>
            </w:pPr>
            <w:r>
              <w:t>Compétence du socle commun :</w:t>
            </w:r>
          </w:p>
          <w:p w:rsidR="007D63EF" w:rsidRDefault="007D63EF" w:rsidP="007D63EF">
            <w:pPr>
              <w:rPr>
                <w:b/>
              </w:rPr>
            </w:pPr>
          </w:p>
          <w:p w:rsidR="007D63EF" w:rsidRDefault="007D63EF" w:rsidP="007D63EF">
            <w:pPr>
              <w:rPr>
                <w:b/>
              </w:rPr>
            </w:pPr>
          </w:p>
          <w:p w:rsidR="007D63EF" w:rsidRDefault="007D63EF" w:rsidP="007D63EF">
            <w:pPr>
              <w:rPr>
                <w:b/>
              </w:rPr>
            </w:pPr>
            <w:r>
              <w:rPr>
                <w:b/>
              </w:rPr>
              <w:t>Autres propositions</w:t>
            </w:r>
            <w:r w:rsidR="002C1B2D">
              <w:rPr>
                <w:b/>
              </w:rPr>
              <w:t> :</w:t>
            </w:r>
            <w:r>
              <w:rPr>
                <w:b/>
              </w:rPr>
              <w:t xml:space="preserve">     </w:t>
            </w:r>
          </w:p>
          <w:p w:rsidR="002C1B2D" w:rsidRDefault="002C1B2D" w:rsidP="007D63EF">
            <w:pPr>
              <w:rPr>
                <w:b/>
              </w:rPr>
            </w:pPr>
          </w:p>
          <w:p w:rsidR="00F96449" w:rsidRDefault="00F96449" w:rsidP="007D63EF">
            <w:pPr>
              <w:rPr>
                <w:b/>
              </w:rPr>
            </w:pPr>
          </w:p>
          <w:p w:rsidR="002C1B2D" w:rsidRDefault="002C1B2D" w:rsidP="007D63EF">
            <w:pPr>
              <w:rPr>
                <w:b/>
              </w:rPr>
            </w:pPr>
          </w:p>
          <w:p w:rsidR="00F96449" w:rsidRDefault="00F96449" w:rsidP="007D63EF">
            <w:pPr>
              <w:rPr>
                <w:b/>
              </w:rPr>
            </w:pPr>
          </w:p>
        </w:tc>
      </w:tr>
    </w:tbl>
    <w:p w:rsidR="007D63EF" w:rsidRDefault="007D63EF" w:rsidP="007D63EF">
      <w:pPr>
        <w:rPr>
          <w:b/>
          <w:sz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5"/>
        <w:gridCol w:w="5410"/>
      </w:tblGrid>
      <w:tr w:rsidR="00E56C6E" w:rsidTr="00AC1076">
        <w:trPr>
          <w:trHeight w:val="599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56C6E" w:rsidRPr="00E56C6E" w:rsidRDefault="00E56C6E" w:rsidP="00AC1076">
            <w:pPr>
              <w:jc w:val="center"/>
              <w:rPr>
                <w:b/>
              </w:rPr>
            </w:pPr>
            <w:r w:rsidRPr="00E56C6E">
              <w:rPr>
                <w:b/>
              </w:rPr>
              <w:t>PRESENTATION ET SUIVI DU PROGRAMME PERSONNALISE</w:t>
            </w:r>
          </w:p>
        </w:tc>
      </w:tr>
      <w:tr w:rsidR="00E56C6E" w:rsidTr="00AC1076">
        <w:trPr>
          <w:trHeight w:val="958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6E" w:rsidRDefault="00E56C6E" w:rsidP="00AC1076">
            <w:r>
              <w:t>Élève (</w:t>
            </w:r>
            <w:r>
              <w:rPr>
                <w:i/>
              </w:rPr>
              <w:t>signature possible, mais non obligatoire</w:t>
            </w:r>
            <w:r>
              <w:t>)</w:t>
            </w:r>
          </w:p>
          <w:p w:rsidR="00E56C6E" w:rsidRDefault="00E56C6E" w:rsidP="00AC1076"/>
        </w:tc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6E" w:rsidRDefault="002C1B2D" w:rsidP="00AC1076">
            <w:r>
              <w:t>Parents</w:t>
            </w:r>
          </w:p>
          <w:p w:rsidR="00E56C6E" w:rsidRDefault="00E56C6E" w:rsidP="00AC1076"/>
          <w:p w:rsidR="00E56C6E" w:rsidRDefault="00E56C6E" w:rsidP="00AC1076"/>
        </w:tc>
      </w:tr>
      <w:tr w:rsidR="00E56C6E" w:rsidTr="002C1B2D">
        <w:trPr>
          <w:trHeight w:val="1138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6E" w:rsidRDefault="00E56C6E" w:rsidP="00AC1076">
            <w:r>
              <w:t>Enseignants concernés</w:t>
            </w:r>
          </w:p>
          <w:p w:rsidR="00E56C6E" w:rsidRDefault="00E56C6E" w:rsidP="00AC1076"/>
          <w:p w:rsidR="00E56C6E" w:rsidRDefault="00E56C6E" w:rsidP="00AC1076"/>
        </w:tc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6E" w:rsidRDefault="00E56C6E" w:rsidP="00AC1076">
            <w:r>
              <w:t>Directeur (</w:t>
            </w:r>
            <w:proofErr w:type="spellStart"/>
            <w:r>
              <w:t>trice</w:t>
            </w:r>
            <w:proofErr w:type="spellEnd"/>
            <w:r>
              <w:t>) d'école</w:t>
            </w:r>
          </w:p>
        </w:tc>
      </w:tr>
    </w:tbl>
    <w:p w:rsidR="007D63EF" w:rsidRDefault="007D63EF">
      <w:pPr>
        <w:jc w:val="both"/>
        <w:rPr>
          <w:rFonts w:asciiTheme="minorHAnsi" w:hAnsiTheme="minorHAnsi" w:cs="Arial"/>
          <w:b/>
          <w:bCs/>
          <w:color w:val="0000FF"/>
          <w:sz w:val="24"/>
          <w:u w:val="single"/>
        </w:rPr>
      </w:pPr>
    </w:p>
    <w:p w:rsidR="007D63EF" w:rsidRDefault="007D63EF">
      <w:pPr>
        <w:jc w:val="both"/>
        <w:rPr>
          <w:rFonts w:asciiTheme="minorHAnsi" w:hAnsiTheme="minorHAnsi" w:cs="Arial"/>
          <w:b/>
          <w:bCs/>
          <w:color w:val="0000FF"/>
          <w:sz w:val="24"/>
          <w:u w:val="single"/>
        </w:rPr>
      </w:pPr>
    </w:p>
    <w:sectPr w:rsidR="007D63EF" w:rsidSect="002C1B2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132" w:right="720" w:bottom="426" w:left="720" w:header="426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79A" w:rsidRDefault="0005279A">
      <w:r>
        <w:separator/>
      </w:r>
    </w:p>
  </w:endnote>
  <w:endnote w:type="continuationSeparator" w:id="0">
    <w:p w:rsidR="0005279A" w:rsidRDefault="00052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72872B2-52B3-4BEF-99DA-7CA7973D3F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A45E87A-2AAD-4820-8506-D2B4E5507D8B}"/>
    <w:embedBold r:id="rId3" w:fontKey="{573178C6-58E4-4549-B61B-CE7ABFE71BDF}"/>
    <w:embedItalic r:id="rId4" w:fontKey="{85D6877B-F871-4E0C-95C8-1632B3C0EB48}"/>
    <w:embedBoldItalic r:id="rId5" w:fontKey="{F3ED37A2-230C-4BFA-9406-FB2E9CC247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3B08718-8DA3-48E2-9303-6395C558D1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7AB32EFA-98B8-443C-A1FC-C97235A58B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7D14CEB-A422-4AD5-A4DB-B5EFC88D63F9}"/>
    <w:embedBold r:id="rId9" w:fontKey="{80FF0F1A-57EE-49E4-98B1-FFE352AAFA61}"/>
    <w:embedItalic r:id="rId10" w:fontKey="{1B50E112-9E5A-4C4E-8CF3-E50CB4D9F07F}"/>
    <w:embedBoldItalic r:id="rId11" w:fontKey="{5C3A4C18-B238-424E-8554-F3D6B3479496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2" w:fontKey="{6DA911CF-67C0-4BFB-B9AB-9020B00B23E0}"/>
  </w:font>
  <w:font w:name="Fritz-Quad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BCAB3DE-36A5-4B4A-AF2F-BB2E49022B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1C9B52A8-DC1D-4A6B-B267-3CD855A9782E}"/>
    <w:embedBold r:id="rId15" w:fontKey="{B9DF802C-18FE-4091-B5AC-6871BE9AC65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6" w:fontKey="{21F88FAA-699A-4F7C-8FF6-F849F1D5DD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0EBCC2B9-641F-4648-A35F-42CCCEBE066A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3EF" w:rsidRDefault="00C3089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7D63EF">
      <w:rPr>
        <w:rStyle w:val="Numrodepage"/>
      </w:rPr>
      <w:instrText xml:space="preserve">PAGE  </w:instrText>
    </w:r>
    <w:r w:rsidR="002C1B2D">
      <w:rPr>
        <w:rStyle w:val="Numrodepage"/>
      </w:rPr>
      <w:fldChar w:fldCharType="separate"/>
    </w:r>
    <w:r w:rsidR="002C1B2D">
      <w:rPr>
        <w:rStyle w:val="Numrodepage"/>
        <w:noProof/>
      </w:rPr>
      <w:t>4</w:t>
    </w:r>
    <w:r>
      <w:rPr>
        <w:rStyle w:val="Numrodepage"/>
      </w:rPr>
      <w:fldChar w:fldCharType="end"/>
    </w:r>
  </w:p>
  <w:p w:rsidR="007D63EF" w:rsidRDefault="007D63E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210452"/>
      <w:docPartObj>
        <w:docPartGallery w:val="Page Numbers (Bottom of Page)"/>
        <w:docPartUnique/>
      </w:docPartObj>
    </w:sdtPr>
    <w:sdtEndPr/>
    <w:sdtContent>
      <w:p w:rsidR="007D63EF" w:rsidRDefault="00C30894">
        <w:pPr>
          <w:pStyle w:val="Pieddepage"/>
          <w:jc w:val="right"/>
        </w:pPr>
        <w:r>
          <w:fldChar w:fldCharType="begin"/>
        </w:r>
        <w:r w:rsidR="007D63EF">
          <w:instrText>PAGE   \* MERGEFORMAT</w:instrText>
        </w:r>
        <w:r>
          <w:fldChar w:fldCharType="separate"/>
        </w:r>
        <w:r w:rsidR="002C1B2D">
          <w:rPr>
            <w:noProof/>
          </w:rPr>
          <w:t>2</w:t>
        </w:r>
        <w:r>
          <w:fldChar w:fldCharType="end"/>
        </w:r>
      </w:p>
    </w:sdtContent>
  </w:sdt>
  <w:p w:rsidR="007D63EF" w:rsidRDefault="007D63E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3EF" w:rsidRPr="00373F8D" w:rsidRDefault="007D63EF" w:rsidP="00373F8D">
    <w:pPr>
      <w:pStyle w:val="Pieddepage"/>
    </w:pPr>
    <w:r w:rsidRPr="00373F8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79A" w:rsidRDefault="0005279A">
      <w:r>
        <w:separator/>
      </w:r>
    </w:p>
  </w:footnote>
  <w:footnote w:type="continuationSeparator" w:id="0">
    <w:p w:rsidR="0005279A" w:rsidRDefault="00052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B2D" w:rsidRDefault="002C1B2D" w:rsidP="002C1B2D">
    <w:pPr>
      <w:pStyle w:val="En-tte"/>
      <w:tabs>
        <w:tab w:val="clear" w:pos="4153"/>
        <w:tab w:val="clear" w:pos="8306"/>
        <w:tab w:val="left" w:pos="5130"/>
      </w:tabs>
    </w:pPr>
    <w:r>
      <w:rPr>
        <w:noProof/>
      </w:rPr>
      <w:drawing>
        <wp:inline distT="0" distB="0" distL="0" distR="0" wp14:anchorId="494F22CE" wp14:editId="7BF71E23">
          <wp:extent cx="638175" cy="704850"/>
          <wp:effectExtent l="0" t="0" r="9525" b="0"/>
          <wp:docPr id="25" name="Image 25" descr="logo d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sd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BCAB34F" wp14:editId="2A4DD1D5">
              <wp:simplePos x="0" y="0"/>
              <wp:positionH relativeFrom="column">
                <wp:posOffset>4429125</wp:posOffset>
              </wp:positionH>
              <wp:positionV relativeFrom="paragraph">
                <wp:posOffset>100965</wp:posOffset>
              </wp:positionV>
              <wp:extent cx="2171700" cy="285750"/>
              <wp:effectExtent l="0" t="0" r="19050" b="19050"/>
              <wp:wrapSquare wrapText="bothSides"/>
              <wp:docPr id="1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1B2D" w:rsidRDefault="002C1B2D" w:rsidP="002C1B2D">
                          <w:r>
                            <w:t>INSPECTION DE LA COTIERE</w:t>
                          </w:r>
                        </w:p>
                        <w:p w:rsidR="002C1B2D" w:rsidRDefault="002C1B2D" w:rsidP="002C1B2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CAB34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348.75pt;margin-top:7.95pt;width:171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" strokecolor="white [3212]">
              <v:textbox>
                <w:txbxContent>
                  <w:p w:rsidR="002C1B2D" w:rsidRDefault="002C1B2D" w:rsidP="002C1B2D">
                    <w:r>
                      <w:t>INSPECTION DE LA COTIERE</w:t>
                    </w:r>
                  </w:p>
                  <w:p w:rsidR="002C1B2D" w:rsidRDefault="002C1B2D" w:rsidP="002C1B2D"/>
                </w:txbxContent>
              </v:textbox>
              <w10:wrap type="square"/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B2D" w:rsidRDefault="002C1B2D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BCAB34F" wp14:editId="2A4DD1D5">
              <wp:simplePos x="0" y="0"/>
              <wp:positionH relativeFrom="column">
                <wp:posOffset>4572000</wp:posOffset>
              </wp:positionH>
              <wp:positionV relativeFrom="paragraph">
                <wp:posOffset>234315</wp:posOffset>
              </wp:positionV>
              <wp:extent cx="2152650" cy="285750"/>
              <wp:effectExtent l="0" t="0" r="19050" b="1905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1B2D" w:rsidRDefault="002C1B2D" w:rsidP="002C1B2D">
                          <w:r>
                            <w:t>INSPECTION DE LA COTIERE</w:t>
                          </w:r>
                        </w:p>
                        <w:p w:rsidR="002C1B2D" w:rsidRDefault="002C1B2D" w:rsidP="002C1B2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CAB34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in;margin-top:18.45pt;width:169.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" strokecolor="white [3212]">
              <v:textbox>
                <w:txbxContent>
                  <w:p w:rsidR="002C1B2D" w:rsidRDefault="002C1B2D" w:rsidP="002C1B2D">
                    <w:r>
                      <w:t>INSPECTION DE LA COTIERE</w:t>
                    </w:r>
                  </w:p>
                  <w:p w:rsidR="002C1B2D" w:rsidRDefault="002C1B2D" w:rsidP="002C1B2D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E618970" wp14:editId="2EE290E3">
          <wp:extent cx="638175" cy="704850"/>
          <wp:effectExtent l="0" t="0" r="9525" b="0"/>
          <wp:docPr id="26" name="Image 26" descr="logo d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sd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C1B2D" w:rsidRDefault="002C1B2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55D7D"/>
    <w:multiLevelType w:val="hybridMultilevel"/>
    <w:tmpl w:val="BB8A4E7C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340EE"/>
    <w:multiLevelType w:val="hybridMultilevel"/>
    <w:tmpl w:val="84701E6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CAF8D6">
      <w:start w:val="1"/>
      <w:numFmt w:val="upperRoman"/>
      <w:pStyle w:val="Titre2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7DA2BCC"/>
    <w:multiLevelType w:val="hybridMultilevel"/>
    <w:tmpl w:val="DEBC89F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10B45"/>
    <w:multiLevelType w:val="hybridMultilevel"/>
    <w:tmpl w:val="0C64C69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7265BEC"/>
    <w:multiLevelType w:val="hybridMultilevel"/>
    <w:tmpl w:val="2ADCC06E"/>
    <w:lvl w:ilvl="0" w:tplc="01C0914A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7384A"/>
    <w:multiLevelType w:val="singleLevel"/>
    <w:tmpl w:val="64A8033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6" w15:restartNumberingAfterBreak="0">
    <w:nsid w:val="69AA724E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6C4030AB"/>
    <w:multiLevelType w:val="hybridMultilevel"/>
    <w:tmpl w:val="A1360D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0DB"/>
    <w:rsid w:val="00024DB2"/>
    <w:rsid w:val="0005279A"/>
    <w:rsid w:val="00070FC3"/>
    <w:rsid w:val="00080623"/>
    <w:rsid w:val="000D07C3"/>
    <w:rsid w:val="000F06E0"/>
    <w:rsid w:val="00132E57"/>
    <w:rsid w:val="001823F5"/>
    <w:rsid w:val="001D3C21"/>
    <w:rsid w:val="002B1A87"/>
    <w:rsid w:val="002C1B2D"/>
    <w:rsid w:val="00327804"/>
    <w:rsid w:val="00334232"/>
    <w:rsid w:val="0035325A"/>
    <w:rsid w:val="00361BAA"/>
    <w:rsid w:val="00373F8D"/>
    <w:rsid w:val="00386F20"/>
    <w:rsid w:val="003D28AB"/>
    <w:rsid w:val="00424D2E"/>
    <w:rsid w:val="00432736"/>
    <w:rsid w:val="00466D4F"/>
    <w:rsid w:val="0048182C"/>
    <w:rsid w:val="004A0CA4"/>
    <w:rsid w:val="0050407E"/>
    <w:rsid w:val="00505AC6"/>
    <w:rsid w:val="005142F4"/>
    <w:rsid w:val="005263D4"/>
    <w:rsid w:val="00526C21"/>
    <w:rsid w:val="00530CF3"/>
    <w:rsid w:val="00547ECD"/>
    <w:rsid w:val="005F0931"/>
    <w:rsid w:val="00636092"/>
    <w:rsid w:val="006360B5"/>
    <w:rsid w:val="00644337"/>
    <w:rsid w:val="00683320"/>
    <w:rsid w:val="0069690E"/>
    <w:rsid w:val="006A472D"/>
    <w:rsid w:val="006B0DC7"/>
    <w:rsid w:val="006B77A6"/>
    <w:rsid w:val="006D2DAF"/>
    <w:rsid w:val="006E50E2"/>
    <w:rsid w:val="007A28B5"/>
    <w:rsid w:val="007B3636"/>
    <w:rsid w:val="007D63EF"/>
    <w:rsid w:val="0082230F"/>
    <w:rsid w:val="00837634"/>
    <w:rsid w:val="00837D13"/>
    <w:rsid w:val="008433E8"/>
    <w:rsid w:val="00843C16"/>
    <w:rsid w:val="00845927"/>
    <w:rsid w:val="00897555"/>
    <w:rsid w:val="008A57C0"/>
    <w:rsid w:val="008D0EFE"/>
    <w:rsid w:val="008E3685"/>
    <w:rsid w:val="008E53E3"/>
    <w:rsid w:val="00902F3D"/>
    <w:rsid w:val="009412AE"/>
    <w:rsid w:val="009603D5"/>
    <w:rsid w:val="00966A80"/>
    <w:rsid w:val="00973AF9"/>
    <w:rsid w:val="00995345"/>
    <w:rsid w:val="009B025C"/>
    <w:rsid w:val="009C267D"/>
    <w:rsid w:val="009D2E23"/>
    <w:rsid w:val="009E4C28"/>
    <w:rsid w:val="00A0465F"/>
    <w:rsid w:val="00A55596"/>
    <w:rsid w:val="00A63836"/>
    <w:rsid w:val="00A86BEC"/>
    <w:rsid w:val="00A91892"/>
    <w:rsid w:val="00A919EF"/>
    <w:rsid w:val="00A93F79"/>
    <w:rsid w:val="00AB54D7"/>
    <w:rsid w:val="00AD10E3"/>
    <w:rsid w:val="00AE1219"/>
    <w:rsid w:val="00B201AF"/>
    <w:rsid w:val="00B27267"/>
    <w:rsid w:val="00B45407"/>
    <w:rsid w:val="00B620DB"/>
    <w:rsid w:val="00B81ABF"/>
    <w:rsid w:val="00BB415E"/>
    <w:rsid w:val="00BB7D91"/>
    <w:rsid w:val="00BE600D"/>
    <w:rsid w:val="00BF56BB"/>
    <w:rsid w:val="00C30894"/>
    <w:rsid w:val="00C35F06"/>
    <w:rsid w:val="00C41D7E"/>
    <w:rsid w:val="00C90BAD"/>
    <w:rsid w:val="00CE48DF"/>
    <w:rsid w:val="00CF3CFC"/>
    <w:rsid w:val="00D00EEC"/>
    <w:rsid w:val="00D74ADD"/>
    <w:rsid w:val="00D90481"/>
    <w:rsid w:val="00D90B96"/>
    <w:rsid w:val="00DB1503"/>
    <w:rsid w:val="00DF7D9B"/>
    <w:rsid w:val="00E14330"/>
    <w:rsid w:val="00E33C46"/>
    <w:rsid w:val="00E56C6E"/>
    <w:rsid w:val="00E77C5D"/>
    <w:rsid w:val="00E94409"/>
    <w:rsid w:val="00EB71CE"/>
    <w:rsid w:val="00EC6B66"/>
    <w:rsid w:val="00F24535"/>
    <w:rsid w:val="00F32765"/>
    <w:rsid w:val="00F344A9"/>
    <w:rsid w:val="00F45FFC"/>
    <w:rsid w:val="00F724CB"/>
    <w:rsid w:val="00F96449"/>
    <w:rsid w:val="00FA5FD9"/>
    <w:rsid w:val="00FB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521854"/>
  <w15:docId w15:val="{6CCE8799-9AAE-49C3-823B-20E94D30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596"/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rsid w:val="00A55596"/>
    <w:pPr>
      <w:keepNext/>
      <w:jc w:val="both"/>
      <w:outlineLvl w:val="0"/>
    </w:pPr>
    <w:rPr>
      <w:rFonts w:cs="Arial"/>
      <w:sz w:val="28"/>
    </w:rPr>
  </w:style>
  <w:style w:type="paragraph" w:styleId="Titre2">
    <w:name w:val="heading 2"/>
    <w:basedOn w:val="Normal"/>
    <w:next w:val="Normal"/>
    <w:qFormat/>
    <w:rsid w:val="00A55596"/>
    <w:pPr>
      <w:keepNext/>
      <w:numPr>
        <w:ilvl w:val="1"/>
        <w:numId w:val="1"/>
      </w:numPr>
      <w:tabs>
        <w:tab w:val="clear" w:pos="1800"/>
        <w:tab w:val="num" w:pos="0"/>
      </w:tabs>
      <w:ind w:left="0" w:firstLine="0"/>
      <w:jc w:val="both"/>
      <w:outlineLvl w:val="1"/>
    </w:pPr>
    <w:rPr>
      <w:b/>
      <w:bCs/>
      <w:sz w:val="24"/>
      <w:u w:val="single"/>
    </w:rPr>
  </w:style>
  <w:style w:type="paragraph" w:styleId="Titre3">
    <w:name w:val="heading 3"/>
    <w:basedOn w:val="Normal"/>
    <w:next w:val="Normal"/>
    <w:qFormat/>
    <w:rsid w:val="00A55596"/>
    <w:pPr>
      <w:keepNext/>
      <w:outlineLvl w:val="2"/>
    </w:pPr>
    <w:rPr>
      <w:b/>
      <w:bCs/>
      <w:sz w:val="24"/>
    </w:rPr>
  </w:style>
  <w:style w:type="paragraph" w:styleId="Titre4">
    <w:name w:val="heading 4"/>
    <w:basedOn w:val="Normal"/>
    <w:qFormat/>
    <w:rsid w:val="00A55596"/>
    <w:pPr>
      <w:outlineLvl w:val="3"/>
    </w:pPr>
    <w:rPr>
      <w:rFonts w:cs="Arial"/>
      <w:b/>
      <w:bCs/>
    </w:rPr>
  </w:style>
  <w:style w:type="paragraph" w:styleId="Titre5">
    <w:name w:val="heading 5"/>
    <w:basedOn w:val="Normal"/>
    <w:next w:val="Normal"/>
    <w:qFormat/>
    <w:rsid w:val="00A55596"/>
    <w:pPr>
      <w:keepNext/>
      <w:ind w:left="360"/>
      <w:jc w:val="center"/>
      <w:outlineLvl w:val="4"/>
    </w:pPr>
    <w:rPr>
      <w:rFonts w:cs="Arial"/>
      <w:b/>
      <w:bCs/>
      <w:sz w:val="28"/>
      <w:u w:val="single"/>
    </w:rPr>
  </w:style>
  <w:style w:type="paragraph" w:styleId="Titre6">
    <w:name w:val="heading 6"/>
    <w:basedOn w:val="Normal"/>
    <w:next w:val="Normal"/>
    <w:qFormat/>
    <w:rsid w:val="00A55596"/>
    <w:pPr>
      <w:keepNext/>
      <w:ind w:firstLine="360"/>
      <w:jc w:val="both"/>
      <w:outlineLvl w:val="5"/>
    </w:pPr>
    <w:rPr>
      <w:rFonts w:cs="Arial"/>
      <w:b/>
      <w:bCs/>
      <w:i/>
      <w:iCs/>
      <w:sz w:val="24"/>
    </w:rPr>
  </w:style>
  <w:style w:type="paragraph" w:styleId="Titre7">
    <w:name w:val="heading 7"/>
    <w:basedOn w:val="Normal"/>
    <w:next w:val="Normal"/>
    <w:qFormat/>
    <w:rsid w:val="00A55596"/>
    <w:pPr>
      <w:keepNext/>
      <w:jc w:val="both"/>
      <w:outlineLvl w:val="6"/>
    </w:pPr>
    <w:rPr>
      <w:rFonts w:ascii="Lucida Handwriting" w:hAnsi="Lucida Handwriting"/>
      <w:b/>
      <w:bCs/>
      <w:color w:val="0000FF"/>
      <w:sz w:val="24"/>
      <w:u w:val="single"/>
    </w:rPr>
  </w:style>
  <w:style w:type="paragraph" w:styleId="Titre8">
    <w:name w:val="heading 8"/>
    <w:basedOn w:val="Normal"/>
    <w:next w:val="Normal"/>
    <w:qFormat/>
    <w:rsid w:val="00A55596"/>
    <w:pPr>
      <w:keepNext/>
      <w:jc w:val="both"/>
      <w:outlineLvl w:val="7"/>
    </w:pPr>
    <w:rPr>
      <w:rFonts w:cs="Arial"/>
      <w:b/>
      <w:bCs/>
      <w:color w:val="0000FF"/>
      <w:sz w:val="24"/>
    </w:rPr>
  </w:style>
  <w:style w:type="paragraph" w:styleId="Titre9">
    <w:name w:val="heading 9"/>
    <w:basedOn w:val="Normal"/>
    <w:next w:val="Normal"/>
    <w:qFormat/>
    <w:rsid w:val="00A55596"/>
    <w:pPr>
      <w:keepNext/>
      <w:jc w:val="both"/>
      <w:outlineLvl w:val="8"/>
    </w:pPr>
    <w:rPr>
      <w:rFonts w:cs="Arial"/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n-tteadresse">
    <w:name w:val="En-tête adresse"/>
    <w:basedOn w:val="En-tte"/>
    <w:rsid w:val="00A55596"/>
    <w:pPr>
      <w:jc w:val="center"/>
    </w:pPr>
    <w:rPr>
      <w:w w:val="94"/>
      <w:sz w:val="20"/>
    </w:rPr>
  </w:style>
  <w:style w:type="paragraph" w:styleId="En-tte">
    <w:name w:val="header"/>
    <w:basedOn w:val="Normal"/>
    <w:link w:val="En-tteCar"/>
    <w:uiPriority w:val="99"/>
    <w:rsid w:val="00A55596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uiPriority w:val="99"/>
    <w:rsid w:val="00A55596"/>
    <w:pPr>
      <w:tabs>
        <w:tab w:val="center" w:pos="4153"/>
        <w:tab w:val="right" w:pos="8306"/>
      </w:tabs>
      <w:jc w:val="center"/>
    </w:pPr>
    <w:rPr>
      <w:rFonts w:cs="Arial"/>
      <w:sz w:val="18"/>
    </w:rPr>
  </w:style>
  <w:style w:type="paragraph" w:styleId="Corpsdetexte">
    <w:name w:val="Body Text"/>
    <w:basedOn w:val="Normal"/>
    <w:rsid w:val="00A55596"/>
    <w:pPr>
      <w:jc w:val="both"/>
    </w:pPr>
    <w:rPr>
      <w:rFonts w:cs="Arial"/>
      <w:sz w:val="18"/>
    </w:rPr>
  </w:style>
  <w:style w:type="paragraph" w:customStyle="1" w:styleId="En-ttetitre">
    <w:name w:val="En-tête titre"/>
    <w:basedOn w:val="En-tteadresse"/>
    <w:rsid w:val="00A55596"/>
    <w:rPr>
      <w:rFonts w:ascii="Fritz-Quad" w:hAnsi="Fritz-Quad"/>
      <w:spacing w:val="-6"/>
      <w:sz w:val="42"/>
    </w:rPr>
  </w:style>
  <w:style w:type="paragraph" w:styleId="Corpsdetexte2">
    <w:name w:val="Body Text 2"/>
    <w:basedOn w:val="Normal"/>
    <w:rsid w:val="00A55596"/>
    <w:pPr>
      <w:jc w:val="both"/>
    </w:pPr>
    <w:rPr>
      <w:rFonts w:ascii="Times New Roman" w:hAnsi="Times New Roman"/>
      <w:sz w:val="24"/>
    </w:rPr>
  </w:style>
  <w:style w:type="paragraph" w:styleId="Corpsdetexte3">
    <w:name w:val="Body Text 3"/>
    <w:basedOn w:val="Normal"/>
    <w:rsid w:val="00A55596"/>
    <w:pPr>
      <w:ind w:right="-108"/>
      <w:jc w:val="both"/>
    </w:pPr>
    <w:rPr>
      <w:rFonts w:cs="Arial"/>
      <w:sz w:val="24"/>
    </w:rPr>
  </w:style>
  <w:style w:type="paragraph" w:styleId="Retraitcorpsdetexte">
    <w:name w:val="Body Text Indent"/>
    <w:basedOn w:val="Normal"/>
    <w:rsid w:val="00A55596"/>
    <w:pPr>
      <w:ind w:left="720"/>
    </w:pPr>
    <w:rPr>
      <w:rFonts w:ascii="Times New Roman" w:hAnsi="Times New Roman"/>
      <w:sz w:val="24"/>
      <w:szCs w:val="20"/>
    </w:rPr>
  </w:style>
  <w:style w:type="paragraph" w:styleId="Normalcentr">
    <w:name w:val="Block Text"/>
    <w:basedOn w:val="Normal"/>
    <w:rsid w:val="00A55596"/>
    <w:pPr>
      <w:tabs>
        <w:tab w:val="num" w:pos="540"/>
      </w:tabs>
      <w:ind w:left="-540" w:right="-468" w:firstLine="1080"/>
      <w:jc w:val="both"/>
    </w:pPr>
    <w:rPr>
      <w:rFonts w:ascii="Times New Roman" w:hAnsi="Times New Roman"/>
      <w:sz w:val="24"/>
    </w:rPr>
  </w:style>
  <w:style w:type="paragraph" w:styleId="Retraitcorpsdetexte2">
    <w:name w:val="Body Text Indent 2"/>
    <w:basedOn w:val="Normal"/>
    <w:rsid w:val="00A55596"/>
    <w:pPr>
      <w:ind w:left="360" w:firstLine="360"/>
      <w:jc w:val="both"/>
    </w:pPr>
    <w:rPr>
      <w:rFonts w:cs="Arial"/>
      <w:sz w:val="24"/>
    </w:rPr>
  </w:style>
  <w:style w:type="paragraph" w:styleId="Retraitcorpsdetexte3">
    <w:name w:val="Body Text Indent 3"/>
    <w:basedOn w:val="Normal"/>
    <w:rsid w:val="00A55596"/>
    <w:pPr>
      <w:ind w:left="360"/>
    </w:pPr>
    <w:rPr>
      <w:rFonts w:cs="Arial"/>
      <w:sz w:val="24"/>
    </w:rPr>
  </w:style>
  <w:style w:type="character" w:styleId="Numrodepage">
    <w:name w:val="page number"/>
    <w:basedOn w:val="Policepardfaut"/>
    <w:rsid w:val="00A55596"/>
  </w:style>
  <w:style w:type="paragraph" w:styleId="Notedebasdepage">
    <w:name w:val="footnote text"/>
    <w:basedOn w:val="Normal"/>
    <w:semiHidden/>
    <w:rsid w:val="00A55596"/>
    <w:rPr>
      <w:sz w:val="20"/>
      <w:szCs w:val="20"/>
    </w:rPr>
  </w:style>
  <w:style w:type="character" w:styleId="Appelnotedebasdep">
    <w:name w:val="footnote reference"/>
    <w:basedOn w:val="Policepardfaut"/>
    <w:semiHidden/>
    <w:rsid w:val="00A55596"/>
    <w:rPr>
      <w:vertAlign w:val="superscript"/>
    </w:rPr>
  </w:style>
  <w:style w:type="character" w:styleId="Lienhypertexte">
    <w:name w:val="Hyperlink"/>
    <w:basedOn w:val="Policepardfaut"/>
    <w:rsid w:val="00A55596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6B0DC7"/>
    <w:rPr>
      <w:rFonts w:ascii="Arial" w:hAnsi="Arial" w:cs="Arial"/>
      <w:sz w:val="18"/>
      <w:szCs w:val="24"/>
    </w:rPr>
  </w:style>
  <w:style w:type="paragraph" w:styleId="Textedebulles">
    <w:name w:val="Balloon Text"/>
    <w:basedOn w:val="Normal"/>
    <w:link w:val="TextedebullesCar"/>
    <w:rsid w:val="006B0D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B0DC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41D7E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9E4C28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3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Charte%20Graphique%20LFS\modeles\LFS\Lettre%20avec%20logo%20couleur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itz-Quad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DBB"/>
    <w:rsid w:val="00800E82"/>
    <w:rsid w:val="0098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F36A6FF24F645A3810CED2E0D1A5244">
    <w:name w:val="CF36A6FF24F645A3810CED2E0D1A5244"/>
    <w:rsid w:val="00980D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 avec logo couleur.dot</Template>
  <TotalTime>26</TotalTime>
  <Pages>5</Pages>
  <Words>450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LYCEE FRANÇAIS DE SINGAPOUR</vt:lpstr>
    </vt:vector>
  </TitlesOfParts>
  <Company>LFS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LYCEE FRANÇAIS DE SINGAPOUR</dc:title>
  <dc:creator>psy</dc:creator>
  <cp:lastModifiedBy>Circo</cp:lastModifiedBy>
  <cp:revision>6</cp:revision>
  <cp:lastPrinted>2021-10-07T11:18:00Z</cp:lastPrinted>
  <dcterms:created xsi:type="dcterms:W3CDTF">2021-10-07T11:17:00Z</dcterms:created>
  <dcterms:modified xsi:type="dcterms:W3CDTF">2021-10-07T14:46:00Z</dcterms:modified>
</cp:coreProperties>
</file>